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B775E" w14:textId="77777777" w:rsidR="000C24AF" w:rsidRPr="007B585B" w:rsidRDefault="000C24AF" w:rsidP="000C24AF">
      <w:pPr>
        <w:rPr>
          <w:b/>
        </w:rPr>
      </w:pPr>
    </w:p>
    <w:p w14:paraId="389F2033" w14:textId="77777777" w:rsidR="001D243C" w:rsidRDefault="001D243C" w:rsidP="00103F4D">
      <w:pPr>
        <w:pStyle w:val="Frontpagesubhead"/>
      </w:pPr>
    </w:p>
    <w:p w14:paraId="49B18643" w14:textId="011BC95A" w:rsidR="001D243C" w:rsidRDefault="001D243C" w:rsidP="3F81E0FF">
      <w:r>
        <w:rPr>
          <w:noProof/>
        </w:rPr>
        <mc:AlternateContent>
          <mc:Choice Requires="wps">
            <w:drawing>
              <wp:inline distT="0" distB="0" distL="114300" distR="114300" wp14:anchorId="4E9A8818" wp14:editId="014AD742">
                <wp:extent cx="4816800" cy="504000"/>
                <wp:effectExtent l="0" t="0" r="3175" b="10795"/>
                <wp:docPr id="140419044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6800" cy="50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67322" w14:textId="5AE3DC40" w:rsidR="00103F4D" w:rsidRPr="00103F4D" w:rsidRDefault="00103F4D" w:rsidP="009C27F0">
                            <w:pPr>
                              <w:pStyle w:val="Publisheddate"/>
                              <w:tabs>
                                <w:tab w:val="left" w:pos="6663"/>
                              </w:tabs>
                            </w:pPr>
                            <w:r w:rsidRPr="00103F4D">
                              <w:t xml:space="preserve">Published </w:t>
                            </w:r>
                            <w:r w:rsidR="007F5954">
                              <w:t>XX</w:t>
                            </w:r>
                            <w:r w:rsidRPr="00103F4D">
                              <w:t xml:space="preserve"> </w:t>
                            </w:r>
                            <w:r w:rsidR="007F5954">
                              <w:t>Month</w:t>
                            </w:r>
                            <w:r w:rsidRPr="00103F4D">
                              <w:t xml:space="preserve"> </w:t>
                            </w:r>
                            <w:r w:rsidR="00427636">
                              <w:t>20</w:t>
                            </w:r>
                            <w:r w:rsidR="00431788"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 xmlns:w14="http://schemas.microsoft.com/office/word/2010/wordml" xmlns:w="http://schemas.openxmlformats.org/wordprocessingml/2006/main" w14:anchorId="393169FD">
              <v:shapetype xmlns:o="urn:schemas-microsoft-com:office:office" xmlns:v="urn:schemas-microsoft-com:vml" id="_x0000_t202" coordsize="21600,21600" o:spt="202" path="m,l,21600r21600,l21600,xe" w14:anchorId="12338BDF">
                <v:stroke joinstyle="miter"/>
                <v:path gradientshapeok="t" o:connecttype="rect"/>
              </v:shapetype>
              <v:shape xmlns:o="urn:schemas-microsoft-com:office:office" xmlns:v="urn:schemas-microsoft-com:vml" id="Text Box 3" style="position:absolute;margin-left:51.05pt;margin-top:447.95pt;width:379.3pt;height:39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">
                <v:textbox inset="0,0,0,0">
                  <w:txbxContent>
                    <w:p w:rsidRPr="00103F4D" w:rsidR="00103F4D" w:rsidP="009C27F0" w:rsidRDefault="00103F4D" w14:paraId="3646127D" w14:textId="5AE3DC40">
                      <w:pPr>
                        <w:pStyle w:val="Publisheddate"/>
                        <w:tabs>
                          <w:tab w:val="left" w:pos="6663"/>
                        </w:tabs>
                      </w:pPr>
                      <w:r w:rsidRPr="00103F4D">
                        <w:t xml:space="preserve">Published </w:t>
                      </w:r>
                      <w:r w:rsidR="007F5954">
                        <w:t>XX</w:t>
                      </w:r>
                      <w:r w:rsidRPr="00103F4D">
                        <w:t xml:space="preserve"> </w:t>
                      </w:r>
                      <w:r w:rsidR="007F5954">
                        <w:t>Month</w:t>
                      </w:r>
                      <w:r w:rsidRPr="00103F4D">
                        <w:t xml:space="preserve"> </w:t>
                      </w:r>
                      <w:r w:rsidR="00427636">
                        <w:t>20</w:t>
                      </w:r>
                      <w:r w:rsidR="00431788">
                        <w:t>20</w:t>
                      </w:r>
                    </w:p>
                  </w:txbxContent>
                </v:textbox>
                <w10:wrap xmlns:w10="urn:schemas-microsoft-com:office:word" anchorx="page" anchory="page"/>
              </v:shape>
            </w:pict>
          </mc:Fallback>
        </mc:AlternateContent>
      </w:r>
    </w:p>
    <w:p w14:paraId="3A789D58" w14:textId="77777777" w:rsidR="00F25CC7" w:rsidRDefault="009C27F0" w:rsidP="00F25CC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23B950" wp14:editId="558925C0">
                <wp:simplePos x="0" y="0"/>
                <wp:positionH relativeFrom="page">
                  <wp:posOffset>648335</wp:posOffset>
                </wp:positionH>
                <wp:positionV relativeFrom="page">
                  <wp:posOffset>4032250</wp:posOffset>
                </wp:positionV>
                <wp:extent cx="6372000" cy="1692000"/>
                <wp:effectExtent l="0" t="0" r="10160" b="38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000" cy="169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alias w:val="Title"/>
                              <w:tag w:val="title"/>
                              <w:id w:val="1036308880"/>
                              <w:placeholder>
                                <w:docPart w:val="A592DBE396124CA59BD7165145DAD10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4936DACB" w14:textId="77777777" w:rsidR="00F25CC7" w:rsidRDefault="00B4378A" w:rsidP="00103F4D">
                                <w:pPr>
                                  <w:pStyle w:val="FrontpageTitle"/>
                                </w:pPr>
                                <w:r>
                                  <w:t>Clinical Risk Management System</w:t>
                                </w:r>
                              </w:p>
                            </w:sdtContent>
                          </w:sdt>
                          <w:p w14:paraId="58748B5D" w14:textId="77777777" w:rsidR="00F25CC7" w:rsidRDefault="00B4378A" w:rsidP="00103F4D">
                            <w:pPr>
                              <w:pStyle w:val="Frontpagesubhead"/>
                            </w:pPr>
                            <w:r>
                              <w:t>Organisation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B7543D2">
              <v:shape id="Text Box 2" style="position:absolute;margin-left:51.05pt;margin-top:317.5pt;width:501.75pt;height:133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" w14:anchorId="6023B950">
                <v:textbox inset="0,0,0,0">
                  <w:txbxContent>
                    <w:sdt>
                      <w:sdtPr>
                        <w:id w:val="1947047505"/>
                        <w:alias w:val="Title"/>
                        <w:tag w:val="title"/>
                        <w:id w:val="1036308880"/>
                        <w:placeholder>
                          <w:docPart w:val="A592DBE396124CA59BD7165145DAD10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:rsidR="00F25CC7" w:rsidP="00103F4D" w:rsidRDefault="00B4378A" w14:paraId="0DFB09E0" w14:textId="77777777">
                          <w:pPr>
                            <w:pStyle w:val="FrontpageTitle"/>
                          </w:pPr>
                          <w:r>
                            <w:t>Clinical Risk Management System</w:t>
                          </w:r>
                        </w:p>
                      </w:sdtContent>
                    </w:sdt>
                    <w:p w:rsidR="00F25CC7" w:rsidP="00103F4D" w:rsidRDefault="00B4378A" w14:paraId="2FABCB1C" w14:textId="77777777">
                      <w:pPr>
                        <w:pStyle w:val="Frontpagesubhead"/>
                      </w:pPr>
                      <w:r>
                        <w:t>Organisation Name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0390D1D" w14:textId="77777777" w:rsidR="001D243C" w:rsidRDefault="001D243C" w:rsidP="00F25CC7"/>
    <w:p w14:paraId="67B8EAB3" w14:textId="77777777" w:rsidR="00B4378A" w:rsidRDefault="00B4378A" w:rsidP="00F25CC7"/>
    <w:p w14:paraId="3C10B4B6" w14:textId="77777777" w:rsidR="00B4378A" w:rsidRDefault="00B4378A" w:rsidP="00F25CC7"/>
    <w:p w14:paraId="67F1823B" w14:textId="77777777" w:rsidR="00B4378A" w:rsidRDefault="00B4378A" w:rsidP="00F25CC7"/>
    <w:p w14:paraId="371E02A7" w14:textId="77777777" w:rsidR="00B4378A" w:rsidRDefault="00B4378A" w:rsidP="00F25CC7"/>
    <w:p w14:paraId="155885C1" w14:textId="77777777" w:rsidR="00B4378A" w:rsidRDefault="00B4378A" w:rsidP="00F25CC7"/>
    <w:p w14:paraId="001002BA" w14:textId="77777777" w:rsidR="00B4378A" w:rsidRDefault="00B4378A" w:rsidP="00F25CC7"/>
    <w:p w14:paraId="0145433C" w14:textId="77777777" w:rsidR="00B4378A" w:rsidRDefault="00B4378A" w:rsidP="00F25CC7"/>
    <w:p w14:paraId="593107F9" w14:textId="77777777" w:rsidR="00B4378A" w:rsidRDefault="00B4378A" w:rsidP="00F25CC7"/>
    <w:p w14:paraId="490BC546" w14:textId="77777777" w:rsidR="00B4378A" w:rsidRDefault="00B4378A" w:rsidP="00F25CC7"/>
    <w:p w14:paraId="639BE738" w14:textId="77777777" w:rsidR="00B4378A" w:rsidRDefault="00B4378A" w:rsidP="00F25CC7"/>
    <w:p w14:paraId="6F02328C" w14:textId="77777777" w:rsidR="00B4378A" w:rsidRDefault="00B4378A" w:rsidP="00F25CC7"/>
    <w:p w14:paraId="425A1195" w14:textId="77777777" w:rsidR="00B4378A" w:rsidRDefault="00B4378A" w:rsidP="00F25CC7"/>
    <w:p w14:paraId="14614A30" w14:textId="77777777" w:rsidR="00B4378A" w:rsidRDefault="00B4378A" w:rsidP="00F25CC7"/>
    <w:p w14:paraId="7367CABB" w14:textId="77777777" w:rsidR="00B4378A" w:rsidRDefault="00B4378A" w:rsidP="00F25CC7"/>
    <w:p w14:paraId="6FD96A15" w14:textId="77777777" w:rsidR="00B4378A" w:rsidRDefault="00B4378A" w:rsidP="00F25CC7"/>
    <w:tbl>
      <w:tblPr>
        <w:tblW w:w="5000" w:type="pct"/>
        <w:tblBorders>
          <w:top w:val="single" w:sz="4" w:space="0" w:color="B9B9B9"/>
          <w:bottom w:val="single" w:sz="4" w:space="0" w:color="B9B9B9"/>
          <w:insideH w:val="single" w:sz="4" w:space="0" w:color="B9B9B9"/>
        </w:tblBorders>
        <w:tblLook w:val="01E0" w:firstRow="1" w:lastRow="1" w:firstColumn="1" w:lastColumn="1" w:noHBand="0" w:noVBand="0"/>
      </w:tblPr>
      <w:tblGrid>
        <w:gridCol w:w="2603"/>
        <w:gridCol w:w="3330"/>
        <w:gridCol w:w="2081"/>
        <w:gridCol w:w="1850"/>
      </w:tblGrid>
      <w:tr w:rsidR="00B4378A" w:rsidRPr="00B476EC" w14:paraId="3DAFC875" w14:textId="77777777" w:rsidTr="00A9763E">
        <w:trPr>
          <w:trHeight w:val="340"/>
        </w:trPr>
        <w:tc>
          <w:tcPr>
            <w:tcW w:w="5000" w:type="pct"/>
            <w:gridSpan w:val="4"/>
          </w:tcPr>
          <w:p w14:paraId="02C7951A" w14:textId="77777777" w:rsidR="00B4378A" w:rsidRPr="00B476EC" w:rsidRDefault="00B4378A" w:rsidP="00A9763E">
            <w:pPr>
              <w:pStyle w:val="TableHeader"/>
            </w:pPr>
            <w:r w:rsidRPr="00B476EC">
              <w:t xml:space="preserve">Document filename: </w:t>
            </w:r>
          </w:p>
        </w:tc>
      </w:tr>
      <w:tr w:rsidR="00B4378A" w:rsidRPr="00B476EC" w14:paraId="21FF4697" w14:textId="77777777" w:rsidTr="00A9763E">
        <w:trPr>
          <w:trHeight w:val="170"/>
        </w:trPr>
        <w:tc>
          <w:tcPr>
            <w:tcW w:w="1319" w:type="pct"/>
          </w:tcPr>
          <w:p w14:paraId="1BAA0B52" w14:textId="77777777" w:rsidR="00B4378A" w:rsidRPr="00B476EC" w:rsidRDefault="00B4378A" w:rsidP="00A9763E">
            <w:pPr>
              <w:pStyle w:val="TableHeader"/>
            </w:pPr>
            <w:r w:rsidRPr="00B476EC">
              <w:t>Directorate / Programme</w:t>
            </w:r>
          </w:p>
        </w:tc>
        <w:tc>
          <w:tcPr>
            <w:tcW w:w="1688" w:type="pct"/>
            <w:tcBorders>
              <w:right w:val="single" w:sz="4" w:space="0" w:color="B9B9B9"/>
            </w:tcBorders>
          </w:tcPr>
          <w:p w14:paraId="658118F6" w14:textId="77777777" w:rsidR="00B4378A" w:rsidRPr="00B476EC" w:rsidRDefault="00B4378A" w:rsidP="00A9763E">
            <w:pPr>
              <w:pStyle w:val="TableText"/>
            </w:pPr>
          </w:p>
        </w:tc>
        <w:tc>
          <w:tcPr>
            <w:tcW w:w="1055" w:type="pct"/>
            <w:tcBorders>
              <w:left w:val="single" w:sz="4" w:space="0" w:color="B9B9B9"/>
            </w:tcBorders>
          </w:tcPr>
          <w:p w14:paraId="24A77CD8" w14:textId="77777777" w:rsidR="00B4378A" w:rsidRPr="00B476EC" w:rsidRDefault="00B4378A" w:rsidP="00A9763E">
            <w:pPr>
              <w:pStyle w:val="TableHeader"/>
            </w:pPr>
            <w:r w:rsidRPr="00B476EC">
              <w:t>Project</w:t>
            </w:r>
          </w:p>
        </w:tc>
        <w:tc>
          <w:tcPr>
            <w:tcW w:w="938" w:type="pct"/>
          </w:tcPr>
          <w:p w14:paraId="486D3E63" w14:textId="77777777" w:rsidR="00B4378A" w:rsidRPr="00B476EC" w:rsidRDefault="00B4378A" w:rsidP="00A9763E">
            <w:pPr>
              <w:pStyle w:val="TableText"/>
            </w:pPr>
          </w:p>
        </w:tc>
      </w:tr>
      <w:tr w:rsidR="00B4378A" w:rsidRPr="00B476EC" w14:paraId="45C2660B" w14:textId="77777777" w:rsidTr="00A9763E">
        <w:trPr>
          <w:trHeight w:val="170"/>
        </w:trPr>
        <w:tc>
          <w:tcPr>
            <w:tcW w:w="3007" w:type="pct"/>
            <w:gridSpan w:val="2"/>
            <w:tcBorders>
              <w:right w:val="single" w:sz="4" w:space="0" w:color="B9B9B9"/>
            </w:tcBorders>
          </w:tcPr>
          <w:p w14:paraId="5943D48A" w14:textId="77777777" w:rsidR="00B4378A" w:rsidRPr="00B476EC" w:rsidRDefault="00B4378A" w:rsidP="00A9763E">
            <w:pPr>
              <w:pStyle w:val="TableHeader"/>
            </w:pPr>
            <w:r w:rsidRPr="00B476EC">
              <w:t>Document Reference</w:t>
            </w:r>
          </w:p>
        </w:tc>
        <w:tc>
          <w:tcPr>
            <w:tcW w:w="1993" w:type="pct"/>
            <w:gridSpan w:val="2"/>
            <w:tcBorders>
              <w:left w:val="single" w:sz="4" w:space="0" w:color="B9B9B9"/>
            </w:tcBorders>
          </w:tcPr>
          <w:p w14:paraId="1A3D8921" w14:textId="77777777" w:rsidR="00B4378A" w:rsidRPr="00B476EC" w:rsidRDefault="00B4378A" w:rsidP="00A9763E">
            <w:pPr>
              <w:pStyle w:val="TableHeader"/>
            </w:pPr>
          </w:p>
        </w:tc>
      </w:tr>
      <w:tr w:rsidR="00B4378A" w:rsidRPr="00B476EC" w14:paraId="1CDB5D91" w14:textId="77777777" w:rsidTr="00A9763E">
        <w:trPr>
          <w:trHeight w:val="145"/>
        </w:trPr>
        <w:tc>
          <w:tcPr>
            <w:tcW w:w="1319" w:type="pct"/>
          </w:tcPr>
          <w:p w14:paraId="4DD19088" w14:textId="77777777" w:rsidR="00B4378A" w:rsidRPr="00B476EC" w:rsidRDefault="00B4378A" w:rsidP="00A9763E">
            <w:pPr>
              <w:pStyle w:val="TableHeader"/>
            </w:pPr>
            <w:r>
              <w:t>Director</w:t>
            </w:r>
          </w:p>
        </w:tc>
        <w:tc>
          <w:tcPr>
            <w:tcW w:w="1688" w:type="pct"/>
            <w:tcBorders>
              <w:right w:val="single" w:sz="4" w:space="0" w:color="B9B9B9"/>
            </w:tcBorders>
          </w:tcPr>
          <w:p w14:paraId="7BA297C1" w14:textId="77777777" w:rsidR="00B4378A" w:rsidRPr="00DF65E1" w:rsidRDefault="00B4378A" w:rsidP="00A9763E">
            <w:pPr>
              <w:pStyle w:val="TableText"/>
            </w:pPr>
          </w:p>
        </w:tc>
        <w:tc>
          <w:tcPr>
            <w:tcW w:w="1055" w:type="pct"/>
            <w:tcBorders>
              <w:left w:val="single" w:sz="4" w:space="0" w:color="B9B9B9"/>
            </w:tcBorders>
          </w:tcPr>
          <w:p w14:paraId="27A4CBF7" w14:textId="77777777" w:rsidR="00B4378A" w:rsidRPr="00B476EC" w:rsidRDefault="00B4378A" w:rsidP="00A9763E">
            <w:pPr>
              <w:pStyle w:val="TableHeader"/>
            </w:pPr>
            <w:r w:rsidRPr="00B476EC">
              <w:t>Status</w:t>
            </w:r>
          </w:p>
        </w:tc>
        <w:tc>
          <w:tcPr>
            <w:tcW w:w="938" w:type="pct"/>
          </w:tcPr>
          <w:p w14:paraId="78317827" w14:textId="77777777" w:rsidR="00B4378A" w:rsidRPr="00DF65E1" w:rsidRDefault="00B4378A" w:rsidP="00A9763E">
            <w:pPr>
              <w:pStyle w:val="TableText"/>
            </w:pPr>
          </w:p>
        </w:tc>
      </w:tr>
      <w:tr w:rsidR="00B4378A" w:rsidRPr="00B476EC" w14:paraId="3E572770" w14:textId="77777777" w:rsidTr="00A9763E">
        <w:trPr>
          <w:trHeight w:val="170"/>
        </w:trPr>
        <w:tc>
          <w:tcPr>
            <w:tcW w:w="1319" w:type="pct"/>
          </w:tcPr>
          <w:p w14:paraId="26A13EA5" w14:textId="77777777" w:rsidR="00B4378A" w:rsidRPr="00B476EC" w:rsidRDefault="00B4378A" w:rsidP="00A9763E">
            <w:pPr>
              <w:pStyle w:val="TableHeader"/>
            </w:pPr>
            <w:r w:rsidRPr="00B476EC">
              <w:t>Owner</w:t>
            </w:r>
          </w:p>
        </w:tc>
        <w:tc>
          <w:tcPr>
            <w:tcW w:w="1688" w:type="pct"/>
            <w:tcBorders>
              <w:right w:val="single" w:sz="4" w:space="0" w:color="B9B9B9"/>
            </w:tcBorders>
          </w:tcPr>
          <w:p w14:paraId="12ED17E9" w14:textId="77777777" w:rsidR="00B4378A" w:rsidRPr="008B7A9B" w:rsidRDefault="00B4378A" w:rsidP="00A9763E">
            <w:pPr>
              <w:pStyle w:val="TableText"/>
            </w:pPr>
          </w:p>
        </w:tc>
        <w:tc>
          <w:tcPr>
            <w:tcW w:w="1055" w:type="pct"/>
            <w:tcBorders>
              <w:left w:val="single" w:sz="4" w:space="0" w:color="B9B9B9"/>
            </w:tcBorders>
          </w:tcPr>
          <w:p w14:paraId="2CBB0290" w14:textId="77777777" w:rsidR="00B4378A" w:rsidRPr="00B476EC" w:rsidRDefault="00B4378A" w:rsidP="00A9763E">
            <w:pPr>
              <w:pStyle w:val="TableHeader"/>
            </w:pPr>
            <w:r w:rsidRPr="00B476EC">
              <w:t>Version</w:t>
            </w:r>
          </w:p>
        </w:tc>
        <w:tc>
          <w:tcPr>
            <w:tcW w:w="938" w:type="pct"/>
          </w:tcPr>
          <w:p w14:paraId="1D5E1BA4" w14:textId="77777777" w:rsidR="00B4378A" w:rsidRPr="00466374" w:rsidRDefault="00B4378A" w:rsidP="00A9763E">
            <w:pPr>
              <w:pStyle w:val="TableText"/>
            </w:pPr>
          </w:p>
        </w:tc>
      </w:tr>
      <w:tr w:rsidR="00B4378A" w:rsidRPr="00B476EC" w14:paraId="305E4A43" w14:textId="77777777" w:rsidTr="00A9763E">
        <w:trPr>
          <w:trHeight w:val="170"/>
        </w:trPr>
        <w:tc>
          <w:tcPr>
            <w:tcW w:w="1319" w:type="pct"/>
          </w:tcPr>
          <w:p w14:paraId="3090CAC1" w14:textId="77777777" w:rsidR="00B4378A" w:rsidRPr="00B476EC" w:rsidRDefault="00B4378A" w:rsidP="00A9763E">
            <w:pPr>
              <w:pStyle w:val="TableHeader"/>
            </w:pPr>
            <w:r w:rsidRPr="00B476EC">
              <w:t>Author</w:t>
            </w:r>
            <w:r>
              <w:t>s</w:t>
            </w:r>
          </w:p>
        </w:tc>
        <w:tc>
          <w:tcPr>
            <w:tcW w:w="1688" w:type="pct"/>
            <w:tcBorders>
              <w:right w:val="single" w:sz="4" w:space="0" w:color="B9B9B9"/>
            </w:tcBorders>
          </w:tcPr>
          <w:p w14:paraId="3DBF2A80" w14:textId="77777777" w:rsidR="00B4378A" w:rsidRPr="008B7A9B" w:rsidRDefault="00B4378A" w:rsidP="00A9763E">
            <w:pPr>
              <w:pStyle w:val="TableText"/>
            </w:pPr>
          </w:p>
        </w:tc>
        <w:tc>
          <w:tcPr>
            <w:tcW w:w="1055" w:type="pct"/>
            <w:tcBorders>
              <w:left w:val="single" w:sz="4" w:space="0" w:color="B9B9B9"/>
            </w:tcBorders>
          </w:tcPr>
          <w:p w14:paraId="69CE48EA" w14:textId="77777777" w:rsidR="00B4378A" w:rsidRPr="00B476EC" w:rsidRDefault="00B4378A" w:rsidP="00A9763E">
            <w:pPr>
              <w:pStyle w:val="TableHeader"/>
            </w:pPr>
            <w:r w:rsidRPr="00FE36D2">
              <w:t>Version issue date</w:t>
            </w:r>
          </w:p>
        </w:tc>
        <w:tc>
          <w:tcPr>
            <w:tcW w:w="938" w:type="pct"/>
          </w:tcPr>
          <w:p w14:paraId="29D01FBC" w14:textId="77777777" w:rsidR="00B4378A" w:rsidRPr="00DF65E1" w:rsidRDefault="00B4378A" w:rsidP="00A9763E">
            <w:pPr>
              <w:pStyle w:val="TableText"/>
            </w:pPr>
          </w:p>
        </w:tc>
      </w:tr>
    </w:tbl>
    <w:p w14:paraId="2C53B373" w14:textId="77777777" w:rsidR="00B4378A" w:rsidRPr="00F25CC7" w:rsidRDefault="00B4378A" w:rsidP="00F25CC7">
      <w:pPr>
        <w:sectPr w:rsidR="00B4378A" w:rsidRPr="00F25CC7" w:rsidSect="00F5718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021" w:right="1021" w:bottom="1021" w:left="1021" w:header="454" w:footer="680" w:gutter="0"/>
          <w:cols w:space="708"/>
          <w:titlePg/>
          <w:docGrid w:linePitch="360"/>
        </w:sectPr>
      </w:pPr>
    </w:p>
    <w:p w14:paraId="221804B7" w14:textId="77777777" w:rsidR="00B4378A" w:rsidRPr="001865AB" w:rsidRDefault="00B4378A" w:rsidP="00B4378A">
      <w:pPr>
        <w:pStyle w:val="Docmgmtheading"/>
        <w:rPr>
          <w:color w:val="005EB8" w:themeColor="accent1"/>
        </w:rPr>
      </w:pPr>
      <w:r w:rsidRPr="001865AB">
        <w:rPr>
          <w:color w:val="005EB8" w:themeColor="accent1"/>
        </w:rPr>
        <w:lastRenderedPageBreak/>
        <w:t>Document Management</w:t>
      </w:r>
    </w:p>
    <w:p w14:paraId="0E79B454" w14:textId="77777777" w:rsidR="00B4378A" w:rsidRPr="00073D94" w:rsidRDefault="00B4378A" w:rsidP="00B4378A">
      <w:pPr>
        <w:pStyle w:val="DocMgmtSubhead"/>
        <w:rPr>
          <w:color w:val="005EB8" w:themeColor="accent1"/>
          <w:sz w:val="22"/>
        </w:rPr>
      </w:pPr>
      <w:bookmarkStart w:id="0" w:name="_Toc350847280"/>
      <w:bookmarkStart w:id="1" w:name="_Toc350847324"/>
      <w:r w:rsidRPr="00073D94">
        <w:rPr>
          <w:color w:val="005EB8" w:themeColor="accent1"/>
          <w:sz w:val="22"/>
        </w:rPr>
        <w:t>Revision History</w:t>
      </w:r>
      <w:bookmarkEnd w:id="0"/>
      <w:bookmarkEnd w:id="1"/>
    </w:p>
    <w:tbl>
      <w:tblPr>
        <w:tblW w:w="4894" w:type="pct"/>
        <w:tblInd w:w="108" w:type="dxa"/>
        <w:tblBorders>
          <w:top w:val="single" w:sz="2" w:space="0" w:color="B9B9B9"/>
          <w:bottom w:val="single" w:sz="2" w:space="0" w:color="B9B9B9"/>
          <w:insideH w:val="single" w:sz="2" w:space="0" w:color="B9B9B9"/>
        </w:tblBorders>
        <w:tblLook w:val="0000" w:firstRow="0" w:lastRow="0" w:firstColumn="0" w:lastColumn="0" w:noHBand="0" w:noVBand="0"/>
      </w:tblPr>
      <w:tblGrid>
        <w:gridCol w:w="1111"/>
        <w:gridCol w:w="1473"/>
        <w:gridCol w:w="7071"/>
      </w:tblGrid>
      <w:tr w:rsidR="00B4378A" w:rsidRPr="00B476EC" w14:paraId="7CABFBFE" w14:textId="77777777" w:rsidTr="00A9763E">
        <w:trPr>
          <w:trHeight w:val="290"/>
        </w:trPr>
        <w:tc>
          <w:tcPr>
            <w:tcW w:w="575" w:type="pc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E07B7CE" w14:textId="77777777" w:rsidR="00B4378A" w:rsidRPr="00B476EC" w:rsidRDefault="00B4378A" w:rsidP="00A9763E">
            <w:pPr>
              <w:pStyle w:val="TableHeader"/>
            </w:pPr>
            <w:r w:rsidRPr="00B476EC">
              <w:t>Version</w:t>
            </w:r>
          </w:p>
        </w:tc>
        <w:tc>
          <w:tcPr>
            <w:tcW w:w="763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234A01" w14:textId="77777777" w:rsidR="00B4378A" w:rsidRPr="00B476EC" w:rsidRDefault="00B4378A" w:rsidP="00A9763E">
            <w:pPr>
              <w:pStyle w:val="TableHeader"/>
            </w:pPr>
            <w:r w:rsidRPr="00B476EC">
              <w:t>Date</w:t>
            </w:r>
          </w:p>
        </w:tc>
        <w:tc>
          <w:tcPr>
            <w:tcW w:w="3662" w:type="pct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9DADF0F" w14:textId="77777777" w:rsidR="00B4378A" w:rsidRPr="00B476EC" w:rsidRDefault="00B4378A" w:rsidP="00A9763E">
            <w:pPr>
              <w:pStyle w:val="TableHeader"/>
            </w:pPr>
            <w:r w:rsidRPr="00B476EC">
              <w:t>Summary of Changes</w:t>
            </w:r>
          </w:p>
        </w:tc>
      </w:tr>
      <w:tr w:rsidR="00B4378A" w:rsidRPr="00B476EC" w14:paraId="0BF7DED7" w14:textId="77777777" w:rsidTr="00A9763E">
        <w:trPr>
          <w:trHeight w:val="290"/>
        </w:trPr>
        <w:tc>
          <w:tcPr>
            <w:tcW w:w="575" w:type="pct"/>
            <w:tcBorders>
              <w:right w:val="single" w:sz="2" w:space="0" w:color="B9B9B9"/>
            </w:tcBorders>
          </w:tcPr>
          <w:p w14:paraId="6CEF2C4B" w14:textId="77777777" w:rsidR="00B4378A" w:rsidRPr="00A70E16" w:rsidRDefault="00B4378A" w:rsidP="00A9763E">
            <w:pPr>
              <w:pStyle w:val="TableText"/>
            </w:pPr>
          </w:p>
        </w:tc>
        <w:tc>
          <w:tcPr>
            <w:tcW w:w="763" w:type="pct"/>
            <w:tcBorders>
              <w:left w:val="single" w:sz="2" w:space="0" w:color="B9B9B9"/>
              <w:right w:val="single" w:sz="2" w:space="0" w:color="B9B9B9"/>
            </w:tcBorders>
          </w:tcPr>
          <w:p w14:paraId="2E831E2D" w14:textId="77777777" w:rsidR="00B4378A" w:rsidRPr="00A70E16" w:rsidRDefault="00B4378A" w:rsidP="00A9763E">
            <w:pPr>
              <w:pStyle w:val="TableText"/>
            </w:pPr>
          </w:p>
        </w:tc>
        <w:tc>
          <w:tcPr>
            <w:tcW w:w="3662" w:type="pct"/>
            <w:tcBorders>
              <w:left w:val="single" w:sz="2" w:space="0" w:color="B9B9B9"/>
            </w:tcBorders>
          </w:tcPr>
          <w:p w14:paraId="77297198" w14:textId="77777777" w:rsidR="00B4378A" w:rsidRPr="00A70E16" w:rsidRDefault="00B4378A" w:rsidP="00A9763E">
            <w:pPr>
              <w:pStyle w:val="TableText"/>
            </w:pPr>
          </w:p>
        </w:tc>
      </w:tr>
      <w:tr w:rsidR="00B4378A" w:rsidRPr="00B476EC" w14:paraId="1F8DBF91" w14:textId="77777777" w:rsidTr="00A9763E">
        <w:trPr>
          <w:trHeight w:val="290"/>
        </w:trPr>
        <w:tc>
          <w:tcPr>
            <w:tcW w:w="575" w:type="pct"/>
            <w:tcBorders>
              <w:right w:val="single" w:sz="2" w:space="0" w:color="B9B9B9"/>
            </w:tcBorders>
          </w:tcPr>
          <w:p w14:paraId="3F2C9315" w14:textId="77777777" w:rsidR="00B4378A" w:rsidRDefault="00B4378A" w:rsidP="00A9763E">
            <w:pPr>
              <w:pStyle w:val="TableText"/>
            </w:pPr>
          </w:p>
        </w:tc>
        <w:tc>
          <w:tcPr>
            <w:tcW w:w="763" w:type="pct"/>
            <w:tcBorders>
              <w:left w:val="single" w:sz="2" w:space="0" w:color="B9B9B9"/>
              <w:right w:val="single" w:sz="2" w:space="0" w:color="B9B9B9"/>
            </w:tcBorders>
          </w:tcPr>
          <w:p w14:paraId="2C135037" w14:textId="77777777" w:rsidR="00B4378A" w:rsidRPr="00FB6C7F" w:rsidRDefault="00B4378A" w:rsidP="00A9763E">
            <w:pPr>
              <w:pStyle w:val="TableText"/>
            </w:pPr>
          </w:p>
        </w:tc>
        <w:tc>
          <w:tcPr>
            <w:tcW w:w="3662" w:type="pct"/>
            <w:tcBorders>
              <w:left w:val="single" w:sz="2" w:space="0" w:color="B9B9B9"/>
            </w:tcBorders>
          </w:tcPr>
          <w:p w14:paraId="7BF921AC" w14:textId="77777777" w:rsidR="00B4378A" w:rsidRDefault="00B4378A" w:rsidP="00A9763E">
            <w:pPr>
              <w:pStyle w:val="TableText"/>
            </w:pPr>
          </w:p>
        </w:tc>
      </w:tr>
      <w:tr w:rsidR="00B4378A" w:rsidRPr="00B476EC" w14:paraId="4E3E9C17" w14:textId="77777777" w:rsidTr="00A9763E">
        <w:trPr>
          <w:trHeight w:val="290"/>
        </w:trPr>
        <w:tc>
          <w:tcPr>
            <w:tcW w:w="575" w:type="pct"/>
            <w:tcBorders>
              <w:right w:val="single" w:sz="2" w:space="0" w:color="B9B9B9"/>
            </w:tcBorders>
          </w:tcPr>
          <w:p w14:paraId="1BFAEFBA" w14:textId="77777777" w:rsidR="00B4378A" w:rsidRDefault="00B4378A" w:rsidP="00A9763E">
            <w:pPr>
              <w:pStyle w:val="TableText"/>
            </w:pPr>
          </w:p>
        </w:tc>
        <w:tc>
          <w:tcPr>
            <w:tcW w:w="763" w:type="pct"/>
            <w:tcBorders>
              <w:left w:val="single" w:sz="2" w:space="0" w:color="B9B9B9"/>
              <w:right w:val="single" w:sz="2" w:space="0" w:color="B9B9B9"/>
            </w:tcBorders>
          </w:tcPr>
          <w:p w14:paraId="04CB6214" w14:textId="77777777" w:rsidR="00B4378A" w:rsidRDefault="00B4378A" w:rsidP="00A9763E">
            <w:pPr>
              <w:pStyle w:val="TableText"/>
            </w:pPr>
          </w:p>
        </w:tc>
        <w:tc>
          <w:tcPr>
            <w:tcW w:w="3662" w:type="pct"/>
            <w:tcBorders>
              <w:left w:val="single" w:sz="2" w:space="0" w:color="B9B9B9"/>
            </w:tcBorders>
          </w:tcPr>
          <w:p w14:paraId="097E52E4" w14:textId="77777777" w:rsidR="00B4378A" w:rsidRDefault="00B4378A" w:rsidP="00A9763E">
            <w:pPr>
              <w:pStyle w:val="TableText"/>
            </w:pPr>
          </w:p>
        </w:tc>
      </w:tr>
      <w:tr w:rsidR="00B4378A" w:rsidRPr="00B476EC" w14:paraId="7F89F73A" w14:textId="77777777" w:rsidTr="00A9763E">
        <w:trPr>
          <w:trHeight w:val="290"/>
        </w:trPr>
        <w:tc>
          <w:tcPr>
            <w:tcW w:w="575" w:type="pct"/>
            <w:tcBorders>
              <w:right w:val="single" w:sz="2" w:space="0" w:color="B9B9B9"/>
            </w:tcBorders>
          </w:tcPr>
          <w:p w14:paraId="52F6FF16" w14:textId="77777777" w:rsidR="00B4378A" w:rsidRDefault="00B4378A" w:rsidP="00A9763E">
            <w:pPr>
              <w:pStyle w:val="TableText"/>
            </w:pPr>
          </w:p>
        </w:tc>
        <w:tc>
          <w:tcPr>
            <w:tcW w:w="763" w:type="pct"/>
            <w:tcBorders>
              <w:left w:val="single" w:sz="2" w:space="0" w:color="B9B9B9"/>
              <w:right w:val="single" w:sz="2" w:space="0" w:color="B9B9B9"/>
            </w:tcBorders>
          </w:tcPr>
          <w:p w14:paraId="68A4DBF0" w14:textId="77777777" w:rsidR="00B4378A" w:rsidRDefault="00B4378A" w:rsidP="00A9763E">
            <w:pPr>
              <w:pStyle w:val="TableText"/>
            </w:pPr>
          </w:p>
        </w:tc>
        <w:tc>
          <w:tcPr>
            <w:tcW w:w="3662" w:type="pct"/>
            <w:tcBorders>
              <w:left w:val="single" w:sz="2" w:space="0" w:color="B9B9B9"/>
            </w:tcBorders>
          </w:tcPr>
          <w:p w14:paraId="17966413" w14:textId="77777777" w:rsidR="00B4378A" w:rsidRDefault="00B4378A" w:rsidP="00A9763E">
            <w:pPr>
              <w:pStyle w:val="TableText"/>
            </w:pPr>
          </w:p>
        </w:tc>
      </w:tr>
    </w:tbl>
    <w:p w14:paraId="6ADE7377" w14:textId="77777777" w:rsidR="00B4378A" w:rsidRDefault="00B4378A" w:rsidP="00B4378A">
      <w:pPr>
        <w:rPr>
          <w:sz w:val="16"/>
          <w:szCs w:val="16"/>
        </w:rPr>
      </w:pPr>
    </w:p>
    <w:p w14:paraId="73007EC2" w14:textId="77777777" w:rsidR="00B4378A" w:rsidRPr="00073D94" w:rsidRDefault="00B4378A" w:rsidP="00B4378A">
      <w:pPr>
        <w:rPr>
          <w:sz w:val="16"/>
          <w:szCs w:val="16"/>
        </w:rPr>
      </w:pPr>
    </w:p>
    <w:p w14:paraId="750BD348" w14:textId="77777777" w:rsidR="00B4378A" w:rsidRPr="00073D94" w:rsidRDefault="00B4378A" w:rsidP="00B4378A">
      <w:pPr>
        <w:pStyle w:val="DocMgmtSubhead"/>
        <w:rPr>
          <w:color w:val="005EB8" w:themeColor="accent1"/>
          <w:sz w:val="22"/>
        </w:rPr>
      </w:pPr>
      <w:bookmarkStart w:id="2" w:name="_Toc350847281"/>
      <w:bookmarkStart w:id="3" w:name="_Toc350847325"/>
      <w:r w:rsidRPr="00073D94">
        <w:rPr>
          <w:color w:val="005EB8" w:themeColor="accent1"/>
          <w:sz w:val="22"/>
        </w:rPr>
        <w:t>Reviewers</w:t>
      </w:r>
      <w:bookmarkEnd w:id="2"/>
      <w:bookmarkEnd w:id="3"/>
    </w:p>
    <w:p w14:paraId="61B56644" w14:textId="77777777" w:rsidR="00B4378A" w:rsidRPr="00B476EC" w:rsidRDefault="00B4378A" w:rsidP="00B4378A">
      <w:r w:rsidRPr="00B476EC">
        <w:t xml:space="preserve">This document must be reviewed by </w:t>
      </w:r>
      <w:r w:rsidR="00EB7ACA">
        <w:t>the</w:t>
      </w:r>
      <w:r w:rsidRPr="00B476EC">
        <w:t xml:space="preserve"> following people: </w:t>
      </w:r>
    </w:p>
    <w:tbl>
      <w:tblPr>
        <w:tblW w:w="4894" w:type="pct"/>
        <w:tblInd w:w="108" w:type="dxa"/>
        <w:tblBorders>
          <w:top w:val="single" w:sz="2" w:space="0" w:color="B9B9B9"/>
          <w:bottom w:val="single" w:sz="2" w:space="0" w:color="B9B9B9"/>
          <w:insideH w:val="single" w:sz="2" w:space="0" w:color="B9B9B9"/>
        </w:tblBorders>
        <w:tblLook w:val="01E0" w:firstRow="1" w:lastRow="1" w:firstColumn="1" w:lastColumn="1" w:noHBand="0" w:noVBand="0"/>
      </w:tblPr>
      <w:tblGrid>
        <w:gridCol w:w="2347"/>
        <w:gridCol w:w="4982"/>
        <w:gridCol w:w="1376"/>
        <w:gridCol w:w="950"/>
      </w:tblGrid>
      <w:tr w:rsidR="00B4378A" w:rsidRPr="00B476EC" w14:paraId="259FA065" w14:textId="77777777" w:rsidTr="00A9763E">
        <w:tc>
          <w:tcPr>
            <w:tcW w:w="1222" w:type="pc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7213B50" w14:textId="77777777" w:rsidR="00B4378A" w:rsidRPr="00B476EC" w:rsidRDefault="00B4378A" w:rsidP="00A9763E">
            <w:pPr>
              <w:pStyle w:val="TableHeader"/>
            </w:pPr>
            <w:r w:rsidRPr="00B476EC">
              <w:t>Reviewer name</w:t>
            </w:r>
          </w:p>
        </w:tc>
        <w:tc>
          <w:tcPr>
            <w:tcW w:w="2586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0ED222A" w14:textId="77777777" w:rsidR="00B4378A" w:rsidRPr="00B476EC" w:rsidRDefault="00B4378A" w:rsidP="00A9763E">
            <w:pPr>
              <w:pStyle w:val="TableHeader"/>
            </w:pPr>
            <w:r w:rsidRPr="00B476EC">
              <w:t>Title / Responsibility</w:t>
            </w:r>
          </w:p>
        </w:tc>
        <w:tc>
          <w:tcPr>
            <w:tcW w:w="719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445E47" w14:textId="77777777" w:rsidR="00B4378A" w:rsidRPr="00B476EC" w:rsidRDefault="00B4378A" w:rsidP="00A9763E">
            <w:pPr>
              <w:pStyle w:val="TableHeader"/>
            </w:pPr>
            <w:r w:rsidRPr="00B476EC">
              <w:t>Date</w:t>
            </w:r>
          </w:p>
        </w:tc>
        <w:tc>
          <w:tcPr>
            <w:tcW w:w="473" w:type="pct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DE1AC67" w14:textId="77777777" w:rsidR="00B4378A" w:rsidRPr="00B476EC" w:rsidRDefault="00B4378A" w:rsidP="00A9763E">
            <w:pPr>
              <w:pStyle w:val="TableHeader"/>
            </w:pPr>
            <w:r w:rsidRPr="00B476EC">
              <w:t>Version</w:t>
            </w:r>
          </w:p>
        </w:tc>
      </w:tr>
      <w:tr w:rsidR="00B4378A" w:rsidRPr="00B476EC" w14:paraId="25BBDF08" w14:textId="77777777" w:rsidTr="00A9763E">
        <w:tc>
          <w:tcPr>
            <w:tcW w:w="1222" w:type="pct"/>
            <w:tcBorders>
              <w:top w:val="single" w:sz="2" w:space="0" w:color="000000"/>
              <w:right w:val="single" w:sz="2" w:space="0" w:color="B9B9B9"/>
            </w:tcBorders>
          </w:tcPr>
          <w:p w14:paraId="77D90646" w14:textId="77777777" w:rsidR="00B4378A" w:rsidRPr="00A70E16" w:rsidRDefault="00B4378A" w:rsidP="00A9763E">
            <w:pPr>
              <w:pStyle w:val="TableText"/>
            </w:pPr>
          </w:p>
        </w:tc>
        <w:tc>
          <w:tcPr>
            <w:tcW w:w="2586" w:type="pct"/>
            <w:tcBorders>
              <w:top w:val="single" w:sz="2" w:space="0" w:color="000000"/>
              <w:left w:val="single" w:sz="2" w:space="0" w:color="B9B9B9"/>
              <w:right w:val="single" w:sz="2" w:space="0" w:color="B9B9B9"/>
            </w:tcBorders>
          </w:tcPr>
          <w:p w14:paraId="5BD2A57D" w14:textId="77777777" w:rsidR="00B4378A" w:rsidRPr="00A70E16" w:rsidRDefault="00B4378A" w:rsidP="00A9763E">
            <w:pPr>
              <w:pStyle w:val="TableText"/>
            </w:pPr>
          </w:p>
        </w:tc>
        <w:tc>
          <w:tcPr>
            <w:tcW w:w="719" w:type="pct"/>
            <w:tcBorders>
              <w:top w:val="single" w:sz="2" w:space="0" w:color="000000"/>
              <w:left w:val="single" w:sz="2" w:space="0" w:color="B9B9B9"/>
              <w:right w:val="single" w:sz="2" w:space="0" w:color="B9B9B9"/>
            </w:tcBorders>
          </w:tcPr>
          <w:p w14:paraId="3B238234" w14:textId="77777777" w:rsidR="00B4378A" w:rsidRPr="00A70E16" w:rsidRDefault="00B4378A" w:rsidP="00A9763E">
            <w:pPr>
              <w:pStyle w:val="TableText"/>
            </w:pPr>
          </w:p>
        </w:tc>
        <w:tc>
          <w:tcPr>
            <w:tcW w:w="473" w:type="pct"/>
            <w:tcBorders>
              <w:top w:val="single" w:sz="2" w:space="0" w:color="000000"/>
              <w:left w:val="single" w:sz="2" w:space="0" w:color="B9B9B9"/>
            </w:tcBorders>
          </w:tcPr>
          <w:p w14:paraId="5C46DDE7" w14:textId="77777777" w:rsidR="00B4378A" w:rsidRPr="00A70E16" w:rsidRDefault="00B4378A" w:rsidP="00A9763E">
            <w:pPr>
              <w:pStyle w:val="TableText"/>
            </w:pPr>
          </w:p>
        </w:tc>
      </w:tr>
      <w:tr w:rsidR="00B4378A" w:rsidRPr="00B476EC" w14:paraId="34F976E2" w14:textId="77777777" w:rsidTr="00A9763E">
        <w:tc>
          <w:tcPr>
            <w:tcW w:w="1222" w:type="pct"/>
            <w:tcBorders>
              <w:right w:val="single" w:sz="2" w:space="0" w:color="B9B9B9"/>
            </w:tcBorders>
          </w:tcPr>
          <w:p w14:paraId="3367EFE7" w14:textId="77777777" w:rsidR="00B4378A" w:rsidRPr="0014337C" w:rsidRDefault="00B4378A" w:rsidP="00A9763E">
            <w:pPr>
              <w:pStyle w:val="TableText"/>
              <w:rPr>
                <w:szCs w:val="20"/>
              </w:rPr>
            </w:pPr>
          </w:p>
        </w:tc>
        <w:tc>
          <w:tcPr>
            <w:tcW w:w="2586" w:type="pct"/>
            <w:tcBorders>
              <w:left w:val="single" w:sz="2" w:space="0" w:color="B9B9B9"/>
              <w:right w:val="single" w:sz="2" w:space="0" w:color="B9B9B9"/>
            </w:tcBorders>
          </w:tcPr>
          <w:p w14:paraId="356B3B06" w14:textId="77777777" w:rsidR="00B4378A" w:rsidRPr="0014337C" w:rsidRDefault="00B4378A" w:rsidP="00A9763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19" w:type="pct"/>
            <w:tcBorders>
              <w:left w:val="single" w:sz="2" w:space="0" w:color="B9B9B9"/>
              <w:right w:val="single" w:sz="2" w:space="0" w:color="B9B9B9"/>
            </w:tcBorders>
          </w:tcPr>
          <w:p w14:paraId="6DC4214E" w14:textId="77777777" w:rsidR="00B4378A" w:rsidRPr="00A70E16" w:rsidRDefault="00B4378A" w:rsidP="00A9763E">
            <w:pPr>
              <w:pStyle w:val="TableText"/>
            </w:pPr>
          </w:p>
        </w:tc>
        <w:tc>
          <w:tcPr>
            <w:tcW w:w="473" w:type="pct"/>
            <w:tcBorders>
              <w:left w:val="single" w:sz="2" w:space="0" w:color="B9B9B9"/>
            </w:tcBorders>
          </w:tcPr>
          <w:p w14:paraId="183E9C28" w14:textId="77777777" w:rsidR="00B4378A" w:rsidRPr="00A70E16" w:rsidRDefault="00B4378A" w:rsidP="00A9763E">
            <w:pPr>
              <w:pStyle w:val="TableText"/>
            </w:pPr>
          </w:p>
        </w:tc>
      </w:tr>
      <w:tr w:rsidR="00B4378A" w:rsidRPr="00B476EC" w14:paraId="553C39CB" w14:textId="77777777" w:rsidTr="00A9763E">
        <w:tc>
          <w:tcPr>
            <w:tcW w:w="1222" w:type="pct"/>
            <w:tcBorders>
              <w:right w:val="single" w:sz="2" w:space="0" w:color="B9B9B9"/>
            </w:tcBorders>
          </w:tcPr>
          <w:p w14:paraId="61529976" w14:textId="77777777" w:rsidR="00B4378A" w:rsidRDefault="00B4378A" w:rsidP="00A9763E">
            <w:pPr>
              <w:pStyle w:val="TableText"/>
            </w:pPr>
          </w:p>
        </w:tc>
        <w:tc>
          <w:tcPr>
            <w:tcW w:w="2586" w:type="pct"/>
            <w:tcBorders>
              <w:left w:val="single" w:sz="2" w:space="0" w:color="B9B9B9"/>
              <w:right w:val="single" w:sz="2" w:space="0" w:color="B9B9B9"/>
            </w:tcBorders>
          </w:tcPr>
          <w:p w14:paraId="38D62A25" w14:textId="77777777" w:rsidR="00B4378A" w:rsidRPr="0074187C" w:rsidRDefault="00B4378A" w:rsidP="00A9763E">
            <w:pPr>
              <w:pStyle w:val="TableText"/>
            </w:pPr>
          </w:p>
        </w:tc>
        <w:tc>
          <w:tcPr>
            <w:tcW w:w="719" w:type="pct"/>
            <w:tcBorders>
              <w:left w:val="single" w:sz="2" w:space="0" w:color="B9B9B9"/>
              <w:right w:val="single" w:sz="2" w:space="0" w:color="B9B9B9"/>
            </w:tcBorders>
          </w:tcPr>
          <w:p w14:paraId="0B1BA4F6" w14:textId="77777777" w:rsidR="00B4378A" w:rsidRPr="00A70E16" w:rsidRDefault="00B4378A" w:rsidP="00A9763E">
            <w:pPr>
              <w:pStyle w:val="TableText"/>
            </w:pPr>
          </w:p>
        </w:tc>
        <w:tc>
          <w:tcPr>
            <w:tcW w:w="473" w:type="pct"/>
            <w:tcBorders>
              <w:left w:val="single" w:sz="2" w:space="0" w:color="B9B9B9"/>
            </w:tcBorders>
          </w:tcPr>
          <w:p w14:paraId="3E942AD6" w14:textId="77777777" w:rsidR="00B4378A" w:rsidRDefault="00B4378A" w:rsidP="00A9763E">
            <w:pPr>
              <w:pStyle w:val="TableText"/>
            </w:pPr>
          </w:p>
        </w:tc>
      </w:tr>
      <w:tr w:rsidR="00B4378A" w:rsidRPr="00B476EC" w14:paraId="6460A5FE" w14:textId="77777777" w:rsidTr="00A9763E">
        <w:tc>
          <w:tcPr>
            <w:tcW w:w="1222" w:type="pct"/>
            <w:tcBorders>
              <w:right w:val="single" w:sz="2" w:space="0" w:color="B9B9B9"/>
            </w:tcBorders>
          </w:tcPr>
          <w:p w14:paraId="028209BA" w14:textId="77777777" w:rsidR="00B4378A" w:rsidRDefault="00B4378A" w:rsidP="00A9763E">
            <w:pPr>
              <w:pStyle w:val="TableText"/>
            </w:pPr>
          </w:p>
        </w:tc>
        <w:tc>
          <w:tcPr>
            <w:tcW w:w="2586" w:type="pct"/>
            <w:tcBorders>
              <w:left w:val="single" w:sz="2" w:space="0" w:color="B9B9B9"/>
              <w:right w:val="single" w:sz="2" w:space="0" w:color="B9B9B9"/>
            </w:tcBorders>
          </w:tcPr>
          <w:p w14:paraId="51BBC40A" w14:textId="77777777" w:rsidR="00B4378A" w:rsidRPr="0074187C" w:rsidRDefault="00B4378A" w:rsidP="00A9763E">
            <w:pPr>
              <w:pStyle w:val="TableText"/>
            </w:pPr>
          </w:p>
        </w:tc>
        <w:tc>
          <w:tcPr>
            <w:tcW w:w="719" w:type="pct"/>
            <w:tcBorders>
              <w:left w:val="single" w:sz="2" w:space="0" w:color="B9B9B9"/>
              <w:right w:val="single" w:sz="2" w:space="0" w:color="B9B9B9"/>
            </w:tcBorders>
          </w:tcPr>
          <w:p w14:paraId="2B5C9891" w14:textId="77777777" w:rsidR="00B4378A" w:rsidRDefault="00B4378A" w:rsidP="00A9763E">
            <w:pPr>
              <w:pStyle w:val="TableText"/>
            </w:pPr>
          </w:p>
        </w:tc>
        <w:tc>
          <w:tcPr>
            <w:tcW w:w="473" w:type="pct"/>
            <w:tcBorders>
              <w:left w:val="single" w:sz="2" w:space="0" w:color="B9B9B9"/>
            </w:tcBorders>
          </w:tcPr>
          <w:p w14:paraId="1A55B07F" w14:textId="77777777" w:rsidR="00B4378A" w:rsidRDefault="00B4378A" w:rsidP="00A9763E">
            <w:pPr>
              <w:pStyle w:val="TableText"/>
            </w:pPr>
          </w:p>
        </w:tc>
      </w:tr>
    </w:tbl>
    <w:p w14:paraId="6ACCE167" w14:textId="77777777" w:rsidR="00B4378A" w:rsidRPr="00073D94" w:rsidRDefault="00B4378A" w:rsidP="00B4378A">
      <w:pPr>
        <w:rPr>
          <w:sz w:val="16"/>
          <w:szCs w:val="16"/>
        </w:rPr>
      </w:pPr>
    </w:p>
    <w:p w14:paraId="50F02E58" w14:textId="77777777" w:rsidR="00B4378A" w:rsidRPr="00073D94" w:rsidRDefault="00B4378A" w:rsidP="00B4378A">
      <w:pPr>
        <w:pStyle w:val="DocMgmtSubhead"/>
        <w:rPr>
          <w:color w:val="005EB8" w:themeColor="accent1"/>
          <w:sz w:val="22"/>
        </w:rPr>
      </w:pPr>
      <w:bookmarkStart w:id="4" w:name="_Toc350847282"/>
      <w:bookmarkStart w:id="5" w:name="_Toc350847326"/>
      <w:r w:rsidRPr="00073D94">
        <w:rPr>
          <w:color w:val="005EB8" w:themeColor="accent1"/>
          <w:sz w:val="22"/>
        </w:rPr>
        <w:t>Approved by</w:t>
      </w:r>
      <w:bookmarkEnd w:id="4"/>
      <w:bookmarkEnd w:id="5"/>
    </w:p>
    <w:p w14:paraId="292EBE9C" w14:textId="77777777" w:rsidR="00B4378A" w:rsidRPr="00B476EC" w:rsidRDefault="00B4378A" w:rsidP="00B4378A">
      <w:r w:rsidRPr="00B476EC">
        <w:t xml:space="preserve">This document must be approved by </w:t>
      </w:r>
      <w:r w:rsidR="00EB7ACA">
        <w:t>the</w:t>
      </w:r>
      <w:r w:rsidRPr="00B476EC">
        <w:t xml:space="preserve"> following people: </w:t>
      </w:r>
    </w:p>
    <w:tbl>
      <w:tblPr>
        <w:tblW w:w="4923" w:type="pct"/>
        <w:tblInd w:w="108" w:type="dxa"/>
        <w:tblBorders>
          <w:top w:val="single" w:sz="2" w:space="0" w:color="B9B9B9"/>
          <w:bottom w:val="single" w:sz="2" w:space="0" w:color="B9B9B9"/>
          <w:insideH w:val="single" w:sz="2" w:space="0" w:color="B9B9B9"/>
        </w:tblBorders>
        <w:tblLook w:val="0000" w:firstRow="0" w:lastRow="0" w:firstColumn="0" w:lastColumn="0" w:noHBand="0" w:noVBand="0"/>
      </w:tblPr>
      <w:tblGrid>
        <w:gridCol w:w="2358"/>
        <w:gridCol w:w="4994"/>
        <w:gridCol w:w="1389"/>
        <w:gridCol w:w="971"/>
      </w:tblGrid>
      <w:tr w:rsidR="00B4378A" w:rsidRPr="00CB49DD" w14:paraId="3B880939" w14:textId="77777777" w:rsidTr="00A9763E">
        <w:trPr>
          <w:trHeight w:val="290"/>
        </w:trPr>
        <w:tc>
          <w:tcPr>
            <w:tcW w:w="1214" w:type="pct"/>
            <w:tcBorders>
              <w:top w:val="single" w:sz="2" w:space="0" w:color="000000"/>
              <w:bottom w:val="single" w:sz="2" w:space="0" w:color="000000"/>
            </w:tcBorders>
          </w:tcPr>
          <w:p w14:paraId="01533BF2" w14:textId="77777777" w:rsidR="00B4378A" w:rsidRPr="00CB49DD" w:rsidRDefault="00B4378A" w:rsidP="00A9763E">
            <w:pPr>
              <w:pStyle w:val="TableHeader"/>
            </w:pPr>
            <w:r w:rsidRPr="00CB49DD">
              <w:t>Name</w:t>
            </w:r>
          </w:p>
        </w:tc>
        <w:tc>
          <w:tcPr>
            <w:tcW w:w="2571" w:type="pct"/>
            <w:tcBorders>
              <w:top w:val="single" w:sz="2" w:space="0" w:color="000000"/>
              <w:bottom w:val="single" w:sz="2" w:space="0" w:color="000000"/>
            </w:tcBorders>
          </w:tcPr>
          <w:p w14:paraId="712F5B26" w14:textId="77777777" w:rsidR="00B4378A" w:rsidRPr="00CB49DD" w:rsidRDefault="00B4378A" w:rsidP="00A9763E">
            <w:pPr>
              <w:pStyle w:val="TableHeader"/>
            </w:pPr>
            <w:r w:rsidRPr="00CB49DD">
              <w:t>Title</w:t>
            </w:r>
          </w:p>
        </w:tc>
        <w:tc>
          <w:tcPr>
            <w:tcW w:w="715" w:type="pct"/>
            <w:tcBorders>
              <w:top w:val="single" w:sz="2" w:space="0" w:color="000000"/>
              <w:bottom w:val="single" w:sz="2" w:space="0" w:color="000000"/>
            </w:tcBorders>
          </w:tcPr>
          <w:p w14:paraId="40C8AF66" w14:textId="77777777" w:rsidR="00B4378A" w:rsidRPr="00CB49DD" w:rsidRDefault="00B4378A" w:rsidP="00A9763E">
            <w:pPr>
              <w:pStyle w:val="TableHeader"/>
            </w:pPr>
            <w:r w:rsidRPr="00CB49DD">
              <w:t xml:space="preserve">Date </w:t>
            </w:r>
          </w:p>
        </w:tc>
        <w:tc>
          <w:tcPr>
            <w:tcW w:w="500" w:type="pct"/>
            <w:tcBorders>
              <w:top w:val="single" w:sz="2" w:space="0" w:color="000000"/>
              <w:bottom w:val="single" w:sz="2" w:space="0" w:color="000000"/>
            </w:tcBorders>
          </w:tcPr>
          <w:p w14:paraId="6DFDC554" w14:textId="77777777" w:rsidR="00B4378A" w:rsidRPr="00CB49DD" w:rsidRDefault="00B4378A" w:rsidP="00A9763E">
            <w:pPr>
              <w:pStyle w:val="TableHeader"/>
            </w:pPr>
            <w:r w:rsidRPr="00CB49DD">
              <w:t>Version</w:t>
            </w:r>
          </w:p>
        </w:tc>
      </w:tr>
      <w:tr w:rsidR="00B4378A" w:rsidRPr="00CB49DD" w14:paraId="709C5ABF" w14:textId="77777777" w:rsidTr="00A9763E">
        <w:trPr>
          <w:trHeight w:val="290"/>
        </w:trPr>
        <w:tc>
          <w:tcPr>
            <w:tcW w:w="1214" w:type="pct"/>
            <w:tcBorders>
              <w:top w:val="single" w:sz="2" w:space="0" w:color="000000"/>
              <w:bottom w:val="single" w:sz="2" w:space="0" w:color="000000"/>
              <w:right w:val="single" w:sz="2" w:space="0" w:color="B9B9B9"/>
            </w:tcBorders>
          </w:tcPr>
          <w:p w14:paraId="6CD6A426" w14:textId="77777777" w:rsidR="00B4378A" w:rsidRPr="0014337C" w:rsidRDefault="00B4378A" w:rsidP="00A9763E">
            <w:pPr>
              <w:pStyle w:val="TableText"/>
              <w:rPr>
                <w:szCs w:val="20"/>
              </w:rPr>
            </w:pPr>
          </w:p>
        </w:tc>
        <w:tc>
          <w:tcPr>
            <w:tcW w:w="2571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  <w:right w:val="single" w:sz="2" w:space="0" w:color="B9B9B9"/>
            </w:tcBorders>
          </w:tcPr>
          <w:p w14:paraId="01643AD9" w14:textId="77777777" w:rsidR="00B4378A" w:rsidRPr="0014337C" w:rsidRDefault="00B4378A" w:rsidP="00A9763E">
            <w:pPr>
              <w:pStyle w:val="TableText"/>
              <w:rPr>
                <w:szCs w:val="20"/>
              </w:rPr>
            </w:pPr>
          </w:p>
        </w:tc>
        <w:tc>
          <w:tcPr>
            <w:tcW w:w="715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  <w:right w:val="single" w:sz="2" w:space="0" w:color="B9B9B9"/>
            </w:tcBorders>
          </w:tcPr>
          <w:p w14:paraId="7D323FD0" w14:textId="77777777" w:rsidR="00B4378A" w:rsidRPr="00CB49DD" w:rsidRDefault="00B4378A" w:rsidP="00A9763E">
            <w:pPr>
              <w:pStyle w:val="TableText"/>
            </w:pPr>
          </w:p>
        </w:tc>
        <w:tc>
          <w:tcPr>
            <w:tcW w:w="500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</w:tcBorders>
          </w:tcPr>
          <w:p w14:paraId="0BC71C7B" w14:textId="77777777" w:rsidR="00B4378A" w:rsidRPr="00CB49DD" w:rsidRDefault="00B4378A" w:rsidP="00A9763E">
            <w:pPr>
              <w:pStyle w:val="TableText"/>
            </w:pPr>
          </w:p>
        </w:tc>
      </w:tr>
      <w:tr w:rsidR="00B4378A" w:rsidRPr="00CB49DD" w14:paraId="7A08F5A5" w14:textId="77777777" w:rsidTr="00A9763E">
        <w:trPr>
          <w:trHeight w:val="290"/>
        </w:trPr>
        <w:tc>
          <w:tcPr>
            <w:tcW w:w="1214" w:type="pct"/>
            <w:tcBorders>
              <w:top w:val="single" w:sz="2" w:space="0" w:color="000000"/>
              <w:bottom w:val="single" w:sz="2" w:space="0" w:color="000000"/>
              <w:right w:val="single" w:sz="2" w:space="0" w:color="B9B9B9"/>
            </w:tcBorders>
          </w:tcPr>
          <w:p w14:paraId="395236D7" w14:textId="77777777" w:rsidR="00B4378A" w:rsidRPr="0014337C" w:rsidRDefault="00B4378A" w:rsidP="00A9763E">
            <w:pPr>
              <w:pStyle w:val="TableText"/>
              <w:rPr>
                <w:szCs w:val="20"/>
              </w:rPr>
            </w:pPr>
          </w:p>
        </w:tc>
        <w:tc>
          <w:tcPr>
            <w:tcW w:w="2571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  <w:right w:val="single" w:sz="2" w:space="0" w:color="B9B9B9"/>
            </w:tcBorders>
          </w:tcPr>
          <w:p w14:paraId="220EADD9" w14:textId="77777777" w:rsidR="00B4378A" w:rsidRDefault="00B4378A" w:rsidP="00A9763E">
            <w:pPr>
              <w:pStyle w:val="TableText"/>
              <w:rPr>
                <w:szCs w:val="20"/>
              </w:rPr>
            </w:pPr>
          </w:p>
        </w:tc>
        <w:tc>
          <w:tcPr>
            <w:tcW w:w="715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  <w:right w:val="single" w:sz="2" w:space="0" w:color="B9B9B9"/>
            </w:tcBorders>
          </w:tcPr>
          <w:p w14:paraId="28302C35" w14:textId="77777777" w:rsidR="00B4378A" w:rsidRDefault="00B4378A" w:rsidP="00A9763E">
            <w:pPr>
              <w:pStyle w:val="TableText"/>
            </w:pPr>
          </w:p>
        </w:tc>
        <w:tc>
          <w:tcPr>
            <w:tcW w:w="500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</w:tcBorders>
          </w:tcPr>
          <w:p w14:paraId="5B1CC6F1" w14:textId="77777777" w:rsidR="00B4378A" w:rsidRDefault="00B4378A" w:rsidP="00A9763E">
            <w:pPr>
              <w:pStyle w:val="TableText"/>
            </w:pPr>
          </w:p>
        </w:tc>
      </w:tr>
    </w:tbl>
    <w:p w14:paraId="44C4C2F0" w14:textId="77777777" w:rsidR="00B4378A" w:rsidRDefault="00B4378A" w:rsidP="00B4378A">
      <w:pPr>
        <w:pStyle w:val="DocMgmtSubhead"/>
        <w:rPr>
          <w:color w:val="005EB8" w:themeColor="accent1"/>
          <w:sz w:val="16"/>
          <w:szCs w:val="16"/>
        </w:rPr>
      </w:pPr>
    </w:p>
    <w:p w14:paraId="4B773EBD" w14:textId="77777777" w:rsidR="00B4378A" w:rsidRPr="00073D94" w:rsidRDefault="00B4378A" w:rsidP="00B4378A">
      <w:pPr>
        <w:pStyle w:val="DocMgmtSubhead"/>
        <w:rPr>
          <w:color w:val="005EB8" w:themeColor="accent1"/>
          <w:sz w:val="16"/>
          <w:szCs w:val="16"/>
        </w:rPr>
      </w:pPr>
    </w:p>
    <w:p w14:paraId="38AEB26D" w14:textId="77777777" w:rsidR="00B4378A" w:rsidRPr="00073D94" w:rsidRDefault="00B4378A" w:rsidP="00B4378A">
      <w:pPr>
        <w:pStyle w:val="DocMgmtSubhead"/>
        <w:rPr>
          <w:color w:val="005EB8" w:themeColor="accent1"/>
          <w:sz w:val="22"/>
        </w:rPr>
      </w:pPr>
      <w:r w:rsidRPr="00073D94">
        <w:rPr>
          <w:color w:val="005EB8" w:themeColor="accent1"/>
          <w:sz w:val="22"/>
        </w:rPr>
        <w:t>Related Documents</w:t>
      </w:r>
    </w:p>
    <w:p w14:paraId="20FFCA4E" w14:textId="77777777" w:rsidR="00B4378A" w:rsidRPr="002A45E5" w:rsidRDefault="00EB7ACA" w:rsidP="00B4378A">
      <w:pPr>
        <w:tabs>
          <w:tab w:val="left" w:pos="4111"/>
        </w:tabs>
      </w:pPr>
      <w:r>
        <w:t>The</w:t>
      </w:r>
      <w:r w:rsidR="00B4378A" w:rsidRPr="002A45E5">
        <w:t>se documents provide additional information and are specifically referenced within this document.</w:t>
      </w:r>
    </w:p>
    <w:tbl>
      <w:tblPr>
        <w:tblW w:w="4892" w:type="pct"/>
        <w:tblInd w:w="108" w:type="dxa"/>
        <w:tblBorders>
          <w:top w:val="single" w:sz="2" w:space="0" w:color="B9B9B9"/>
          <w:bottom w:val="single" w:sz="2" w:space="0" w:color="B9B9B9"/>
          <w:insideH w:val="single" w:sz="2" w:space="0" w:color="B9B9B9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891"/>
        <w:gridCol w:w="5289"/>
        <w:gridCol w:w="915"/>
      </w:tblGrid>
      <w:tr w:rsidR="00B4378A" w:rsidRPr="002A45E5" w14:paraId="6755B697" w14:textId="77777777" w:rsidTr="00A9763E">
        <w:trPr>
          <w:cantSplit/>
          <w:trHeight w:val="290"/>
          <w:tblHeader/>
        </w:trPr>
        <w:tc>
          <w:tcPr>
            <w:tcW w:w="288" w:type="pct"/>
            <w:tcBorders>
              <w:top w:val="single" w:sz="2" w:space="0" w:color="000000"/>
              <w:bottom w:val="single" w:sz="2" w:space="0" w:color="000000"/>
            </w:tcBorders>
          </w:tcPr>
          <w:p w14:paraId="1000C97D" w14:textId="77777777" w:rsidR="00B4378A" w:rsidRPr="002A45E5" w:rsidRDefault="00B4378A" w:rsidP="00A9763E">
            <w:pPr>
              <w:pStyle w:val="TableHeader"/>
            </w:pPr>
            <w:r w:rsidRPr="002A45E5">
              <w:t xml:space="preserve">Ref </w:t>
            </w:r>
          </w:p>
        </w:tc>
        <w:tc>
          <w:tcPr>
            <w:tcW w:w="1498" w:type="pct"/>
            <w:tcBorders>
              <w:top w:val="single" w:sz="2" w:space="0" w:color="000000"/>
              <w:bottom w:val="single" w:sz="2" w:space="0" w:color="000000"/>
            </w:tcBorders>
          </w:tcPr>
          <w:p w14:paraId="093E67E7" w14:textId="77777777" w:rsidR="00B4378A" w:rsidRPr="002A45E5" w:rsidRDefault="00B4378A" w:rsidP="00A9763E">
            <w:pPr>
              <w:pStyle w:val="TableHeader"/>
            </w:pPr>
            <w:r w:rsidRPr="002A45E5">
              <w:t>Doc Reference Number</w:t>
            </w:r>
          </w:p>
        </w:tc>
        <w:tc>
          <w:tcPr>
            <w:tcW w:w="2740" w:type="pct"/>
            <w:tcBorders>
              <w:top w:val="single" w:sz="2" w:space="0" w:color="000000"/>
              <w:bottom w:val="single" w:sz="2" w:space="0" w:color="000000"/>
            </w:tcBorders>
          </w:tcPr>
          <w:p w14:paraId="3A24B1D4" w14:textId="77777777" w:rsidR="00B4378A" w:rsidRPr="002A45E5" w:rsidRDefault="00B4378A" w:rsidP="00A9763E">
            <w:pPr>
              <w:pStyle w:val="TableHeader"/>
            </w:pPr>
            <w:r w:rsidRPr="002A45E5">
              <w:t>Title</w:t>
            </w:r>
          </w:p>
        </w:tc>
        <w:tc>
          <w:tcPr>
            <w:tcW w:w="474" w:type="pct"/>
            <w:tcBorders>
              <w:top w:val="single" w:sz="2" w:space="0" w:color="000000"/>
              <w:bottom w:val="single" w:sz="2" w:space="0" w:color="000000"/>
            </w:tcBorders>
          </w:tcPr>
          <w:p w14:paraId="2CC6F29A" w14:textId="77777777" w:rsidR="00B4378A" w:rsidRPr="002A45E5" w:rsidRDefault="00B4378A" w:rsidP="00A9763E">
            <w:pPr>
              <w:pStyle w:val="TableHeader"/>
            </w:pPr>
            <w:r w:rsidRPr="002A45E5">
              <w:t>Version</w:t>
            </w:r>
          </w:p>
        </w:tc>
      </w:tr>
      <w:tr w:rsidR="00B4378A" w:rsidRPr="002A45E5" w14:paraId="7CF76E7A" w14:textId="77777777" w:rsidTr="00A9763E">
        <w:trPr>
          <w:cantSplit/>
          <w:trHeight w:val="290"/>
        </w:trPr>
        <w:tc>
          <w:tcPr>
            <w:tcW w:w="288" w:type="pct"/>
            <w:tcBorders>
              <w:right w:val="single" w:sz="2" w:space="0" w:color="B9B9B9"/>
            </w:tcBorders>
          </w:tcPr>
          <w:p w14:paraId="5E4AA4FB" w14:textId="77777777" w:rsidR="00B4378A" w:rsidRPr="002A45E5" w:rsidRDefault="00B4378A" w:rsidP="00B4378A">
            <w:pPr>
              <w:pStyle w:val="TableText"/>
              <w:ind w:left="360"/>
            </w:pPr>
            <w:bookmarkStart w:id="6" w:name="_Ref351021158"/>
          </w:p>
        </w:tc>
        <w:bookmarkEnd w:id="6"/>
        <w:tc>
          <w:tcPr>
            <w:tcW w:w="1498" w:type="pct"/>
            <w:tcBorders>
              <w:left w:val="single" w:sz="2" w:space="0" w:color="B9B9B9"/>
              <w:right w:val="single" w:sz="2" w:space="0" w:color="B9B9B9"/>
            </w:tcBorders>
          </w:tcPr>
          <w:p w14:paraId="70A82120" w14:textId="77777777" w:rsidR="00B4378A" w:rsidRPr="002A45E5" w:rsidRDefault="00B4378A" w:rsidP="00A9763E">
            <w:pPr>
              <w:pStyle w:val="TableText"/>
            </w:pPr>
          </w:p>
        </w:tc>
        <w:tc>
          <w:tcPr>
            <w:tcW w:w="2740" w:type="pct"/>
            <w:tcBorders>
              <w:left w:val="single" w:sz="2" w:space="0" w:color="B9B9B9"/>
              <w:right w:val="single" w:sz="2" w:space="0" w:color="B9B9B9"/>
            </w:tcBorders>
          </w:tcPr>
          <w:p w14:paraId="7D0BB0B2" w14:textId="77777777" w:rsidR="00B4378A" w:rsidRPr="002A45E5" w:rsidRDefault="00B4378A" w:rsidP="00A9763E">
            <w:pPr>
              <w:pStyle w:val="TableText"/>
            </w:pPr>
          </w:p>
        </w:tc>
        <w:tc>
          <w:tcPr>
            <w:tcW w:w="474" w:type="pct"/>
            <w:tcBorders>
              <w:left w:val="single" w:sz="2" w:space="0" w:color="B9B9B9"/>
            </w:tcBorders>
          </w:tcPr>
          <w:p w14:paraId="4486A868" w14:textId="77777777" w:rsidR="00B4378A" w:rsidRPr="002A45E5" w:rsidRDefault="00B4378A" w:rsidP="00A9763E">
            <w:pPr>
              <w:pStyle w:val="TableText"/>
            </w:pPr>
          </w:p>
        </w:tc>
      </w:tr>
      <w:tr w:rsidR="00B4378A" w:rsidRPr="00CB49DD" w14:paraId="76AA545B" w14:textId="77777777" w:rsidTr="00A9763E">
        <w:trPr>
          <w:cantSplit/>
          <w:trHeight w:val="290"/>
        </w:trPr>
        <w:tc>
          <w:tcPr>
            <w:tcW w:w="288" w:type="pct"/>
            <w:tcBorders>
              <w:right w:val="single" w:sz="2" w:space="0" w:color="B9B9B9"/>
            </w:tcBorders>
          </w:tcPr>
          <w:p w14:paraId="3B563036" w14:textId="77777777" w:rsidR="00B4378A" w:rsidRPr="002A45E5" w:rsidRDefault="00B4378A" w:rsidP="00B4378A">
            <w:pPr>
              <w:pStyle w:val="TableText"/>
              <w:ind w:left="360"/>
            </w:pPr>
          </w:p>
        </w:tc>
        <w:tc>
          <w:tcPr>
            <w:tcW w:w="1498" w:type="pct"/>
            <w:tcBorders>
              <w:left w:val="single" w:sz="2" w:space="0" w:color="B9B9B9"/>
              <w:right w:val="single" w:sz="2" w:space="0" w:color="B9B9B9"/>
            </w:tcBorders>
          </w:tcPr>
          <w:p w14:paraId="7484650D" w14:textId="77777777" w:rsidR="00B4378A" w:rsidRPr="002A45E5" w:rsidRDefault="00B4378A" w:rsidP="00A9763E">
            <w:pPr>
              <w:pStyle w:val="TableText"/>
            </w:pPr>
          </w:p>
        </w:tc>
        <w:tc>
          <w:tcPr>
            <w:tcW w:w="2740" w:type="pct"/>
            <w:tcBorders>
              <w:left w:val="single" w:sz="2" w:space="0" w:color="B9B9B9"/>
              <w:right w:val="single" w:sz="2" w:space="0" w:color="B9B9B9"/>
            </w:tcBorders>
          </w:tcPr>
          <w:p w14:paraId="162590F9" w14:textId="77777777" w:rsidR="00B4378A" w:rsidRPr="002A45E5" w:rsidRDefault="00B4378A" w:rsidP="00A9763E">
            <w:pPr>
              <w:pStyle w:val="TableText"/>
            </w:pPr>
          </w:p>
        </w:tc>
        <w:tc>
          <w:tcPr>
            <w:tcW w:w="474" w:type="pct"/>
            <w:tcBorders>
              <w:left w:val="single" w:sz="2" w:space="0" w:color="B9B9B9"/>
            </w:tcBorders>
          </w:tcPr>
          <w:p w14:paraId="3A374DA4" w14:textId="77777777" w:rsidR="00B4378A" w:rsidRDefault="00B4378A" w:rsidP="00A9763E">
            <w:pPr>
              <w:pStyle w:val="TableText"/>
            </w:pPr>
          </w:p>
        </w:tc>
      </w:tr>
      <w:tr w:rsidR="00B4378A" w:rsidRPr="00CB49DD" w14:paraId="6D5DF793" w14:textId="77777777" w:rsidTr="00A9763E">
        <w:trPr>
          <w:cantSplit/>
          <w:trHeight w:val="290"/>
        </w:trPr>
        <w:tc>
          <w:tcPr>
            <w:tcW w:w="288" w:type="pct"/>
            <w:tcBorders>
              <w:right w:val="single" w:sz="2" w:space="0" w:color="B9B9B9"/>
            </w:tcBorders>
          </w:tcPr>
          <w:p w14:paraId="7F7327B5" w14:textId="77777777" w:rsidR="00B4378A" w:rsidRPr="00073D94" w:rsidRDefault="00B4378A" w:rsidP="00B4378A">
            <w:pPr>
              <w:pStyle w:val="TableText"/>
              <w:ind w:left="360"/>
            </w:pPr>
          </w:p>
        </w:tc>
        <w:tc>
          <w:tcPr>
            <w:tcW w:w="1498" w:type="pct"/>
            <w:tcBorders>
              <w:left w:val="single" w:sz="2" w:space="0" w:color="B9B9B9"/>
              <w:right w:val="single" w:sz="2" w:space="0" w:color="B9B9B9"/>
            </w:tcBorders>
          </w:tcPr>
          <w:p w14:paraId="7FC7464F" w14:textId="77777777" w:rsidR="00B4378A" w:rsidRPr="00073D94" w:rsidRDefault="00B4378A" w:rsidP="00A9763E">
            <w:pPr>
              <w:autoSpaceDE w:val="0"/>
              <w:autoSpaceDN w:val="0"/>
              <w:adjustRightInd w:val="0"/>
              <w:spacing w:after="0"/>
              <w:textboxTightWrap w:val="none"/>
              <w:rPr>
                <w:rFonts w:eastAsiaTheme="minorHAnsi" w:cs="Arial"/>
                <w:sz w:val="20"/>
                <w:szCs w:val="20"/>
              </w:rPr>
            </w:pPr>
          </w:p>
        </w:tc>
        <w:tc>
          <w:tcPr>
            <w:tcW w:w="2740" w:type="pct"/>
            <w:tcBorders>
              <w:left w:val="single" w:sz="2" w:space="0" w:color="B9B9B9"/>
              <w:right w:val="single" w:sz="2" w:space="0" w:color="B9B9B9"/>
            </w:tcBorders>
          </w:tcPr>
          <w:p w14:paraId="1AE132C5" w14:textId="77777777" w:rsidR="00B4378A" w:rsidRPr="00073D94" w:rsidRDefault="00B4378A" w:rsidP="00A9763E">
            <w:pPr>
              <w:pStyle w:val="Documenttitle"/>
              <w:rPr>
                <w:color w:val="auto"/>
                <w:sz w:val="20"/>
                <w:szCs w:val="20"/>
              </w:rPr>
            </w:pPr>
          </w:p>
        </w:tc>
        <w:tc>
          <w:tcPr>
            <w:tcW w:w="474" w:type="pct"/>
            <w:tcBorders>
              <w:left w:val="single" w:sz="2" w:space="0" w:color="B9B9B9"/>
            </w:tcBorders>
          </w:tcPr>
          <w:p w14:paraId="4C6582F6" w14:textId="77777777" w:rsidR="00B4378A" w:rsidRDefault="00B4378A" w:rsidP="00A9763E">
            <w:pPr>
              <w:pStyle w:val="TableText"/>
            </w:pPr>
          </w:p>
        </w:tc>
      </w:tr>
    </w:tbl>
    <w:p w14:paraId="48EFA4EF" w14:textId="77777777" w:rsidR="00B4378A" w:rsidRDefault="00B4378A" w:rsidP="00E5704B">
      <w:pPr>
        <w:rPr>
          <w:b/>
          <w:color w:val="005EB8" w:themeColor="accent1"/>
          <w:sz w:val="42"/>
          <w:szCs w:val="42"/>
        </w:rPr>
      </w:pPr>
    </w:p>
    <w:p w14:paraId="2C973945" w14:textId="77777777" w:rsidR="00B4378A" w:rsidRDefault="00B4378A" w:rsidP="00E5704B">
      <w:pPr>
        <w:rPr>
          <w:b/>
          <w:color w:val="005EB8" w:themeColor="accent1"/>
          <w:sz w:val="42"/>
          <w:szCs w:val="42"/>
        </w:rPr>
      </w:pPr>
    </w:p>
    <w:p w14:paraId="407CDABE" w14:textId="77777777" w:rsidR="00B4378A" w:rsidRDefault="00B4378A" w:rsidP="00E5704B">
      <w:pPr>
        <w:rPr>
          <w:b/>
          <w:color w:val="005EB8" w:themeColor="accent1"/>
          <w:sz w:val="42"/>
          <w:szCs w:val="42"/>
        </w:rPr>
      </w:pPr>
    </w:p>
    <w:p w14:paraId="10E07A3A" w14:textId="77777777" w:rsidR="00B4378A" w:rsidRDefault="00B4378A" w:rsidP="00E5704B">
      <w:pPr>
        <w:rPr>
          <w:b/>
          <w:color w:val="005EB8" w:themeColor="accent1"/>
          <w:sz w:val="42"/>
          <w:szCs w:val="42"/>
        </w:rPr>
      </w:pPr>
    </w:p>
    <w:p w14:paraId="0EBDB653" w14:textId="77777777" w:rsidR="000C24AF" w:rsidRPr="00E5704B" w:rsidRDefault="000C24AF" w:rsidP="00E5704B">
      <w:pPr>
        <w:rPr>
          <w:b/>
          <w:color w:val="005EB8" w:themeColor="accent1"/>
          <w:sz w:val="42"/>
          <w:szCs w:val="42"/>
        </w:rPr>
      </w:pPr>
      <w:r w:rsidRPr="00E5704B">
        <w:rPr>
          <w:b/>
          <w:color w:val="005EB8" w:themeColor="accent1"/>
          <w:sz w:val="42"/>
          <w:szCs w:val="42"/>
        </w:rPr>
        <w:lastRenderedPageBreak/>
        <w:t>Contents</w:t>
      </w:r>
    </w:p>
    <w:p w14:paraId="1F084AEC" w14:textId="109922BD" w:rsidR="00235C72" w:rsidRDefault="000C24AF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r w:rsidRPr="00C41C82">
        <w:rPr>
          <w:caps/>
          <w:smallCaps/>
        </w:rPr>
        <w:fldChar w:fldCharType="begin"/>
      </w:r>
      <w:r w:rsidRPr="00C41C82">
        <w:rPr>
          <w:caps/>
          <w:smallCaps/>
        </w:rPr>
        <w:instrText xml:space="preserve"> TOC \o "1-2" \h \z </w:instrText>
      </w:r>
      <w:r w:rsidRPr="00C41C82">
        <w:rPr>
          <w:caps/>
          <w:smallCaps/>
        </w:rPr>
        <w:fldChar w:fldCharType="separate"/>
      </w:r>
      <w:hyperlink w:anchor="_Toc488402624" w:history="1">
        <w:r w:rsidR="00235C72" w:rsidRPr="001379B5">
          <w:rPr>
            <w:rStyle w:val="Hyperlink"/>
          </w:rPr>
          <w:t>Introduction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_Toc488402624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4</w:t>
        </w:r>
        <w:r w:rsidR="00235C72">
          <w:rPr>
            <w:webHidden/>
          </w:rPr>
          <w:fldChar w:fldCharType="end"/>
        </w:r>
      </w:hyperlink>
    </w:p>
    <w:p w14:paraId="1C2EFF20" w14:textId="5DD67723" w:rsidR="00235C72" w:rsidRDefault="00235C72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88402625" w:history="1">
        <w:r w:rsidRPr="001379B5">
          <w:rPr>
            <w:rStyle w:val="Hyperlink"/>
          </w:rPr>
          <w:t>Purpose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_Toc488402625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84A43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1FE3BBA" w14:textId="07A568B0" w:rsidR="00235C72" w:rsidRDefault="00235C72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88402626" w:history="1">
        <w:r w:rsidRPr="001379B5">
          <w:rPr>
            <w:rStyle w:val="Hyperlink"/>
          </w:rPr>
          <w:t>Audience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_Toc488402626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84A43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214624E4" w14:textId="6FADDBC9" w:rsidR="00235C72" w:rsidRDefault="00235C72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88402627" w:history="1">
        <w:r w:rsidRPr="001379B5">
          <w:rPr>
            <w:rStyle w:val="Hyperlink"/>
          </w:rPr>
          <w:t>Scope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_Toc488402627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84A43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1B01FBE6" w14:textId="7BD5A288" w:rsidR="00235C72" w:rsidRDefault="00235C72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88402628" w:history="1">
        <w:r w:rsidRPr="001379B5">
          <w:rPr>
            <w:rStyle w:val="Hyperlink"/>
          </w:rPr>
          <w:t>Definitions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_Toc488402628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84A43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36295B74" w14:textId="4DC926A1" w:rsidR="00235C72" w:rsidRDefault="00235C72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88402629" w:history="1">
        <w:r w:rsidRPr="001379B5">
          <w:rPr>
            <w:rStyle w:val="Hyperlink"/>
          </w:rPr>
          <w:t>Healthcare IT Clinical Risk Management (CRM) Governance Arrangements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_Toc488402629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84A43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6BA6541E" w14:textId="38DBC5A1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30" w:history="1">
        <w:r w:rsidRPr="001379B5">
          <w:rPr>
            <w:rStyle w:val="Hyperlink"/>
            <w:noProof/>
          </w:rPr>
          <w:t>Clinical Risk Management Team Organisation Chart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6F60113" w14:textId="623994D7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31" w:history="1">
        <w:r w:rsidRPr="001379B5">
          <w:rPr>
            <w:rStyle w:val="Hyperlink"/>
            <w:noProof/>
          </w:rPr>
          <w:t>Personnel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694319D" w14:textId="560FF6C3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32" w:history="1">
        <w:r w:rsidRPr="001379B5">
          <w:rPr>
            <w:rStyle w:val="Hyperlink"/>
            <w:noProof/>
          </w:rPr>
          <w:t>Governance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E40033D" w14:textId="3D7A7DF1" w:rsidR="00235C72" w:rsidRDefault="00235C72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88402633" w:history="1">
        <w:r w:rsidRPr="001379B5">
          <w:rPr>
            <w:rStyle w:val="Hyperlink"/>
          </w:rPr>
          <w:t>Healthcare IT Clinical Risk Management Deliverables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_Toc488402633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84A43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78C925A1" w14:textId="1F3E5DFF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34" w:history="1">
        <w:r w:rsidRPr="001379B5">
          <w:rPr>
            <w:rStyle w:val="Hyperlink"/>
            <w:noProof/>
          </w:rPr>
          <w:t>Clinical Risk Management File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7B59609" w14:textId="36A8B224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35" w:history="1">
        <w:r w:rsidRPr="001379B5">
          <w:rPr>
            <w:rStyle w:val="Hyperlink"/>
            <w:noProof/>
          </w:rPr>
          <w:t>Clinical Risk Management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C49BD8B" w14:textId="00C6D2E4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36" w:history="1">
        <w:r w:rsidRPr="001379B5">
          <w:rPr>
            <w:rStyle w:val="Hyperlink"/>
            <w:noProof/>
          </w:rPr>
          <w:t>Hazard 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3F97B60" w14:textId="66953710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37" w:history="1">
        <w:r w:rsidRPr="001379B5">
          <w:rPr>
            <w:rStyle w:val="Hyperlink"/>
            <w:noProof/>
          </w:rPr>
          <w:t>Clinical Safety Case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4FEF1B5" w14:textId="056E5089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38" w:history="1">
        <w:r w:rsidRPr="001379B5">
          <w:rPr>
            <w:rStyle w:val="Hyperlink"/>
            <w:noProof/>
          </w:rPr>
          <w:t>Clinical Safety Case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38B92CE" w14:textId="7414500A" w:rsidR="00235C72" w:rsidRDefault="00235C72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88402639" w:history="1">
        <w:r w:rsidRPr="001379B5">
          <w:rPr>
            <w:rStyle w:val="Hyperlink"/>
          </w:rPr>
          <w:t>Healthcare IT Clinical Risk Management Activities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_Toc488402639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84A43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4C8BD1F6" w14:textId="4A4F7948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40" w:history="1">
        <w:r w:rsidRPr="001379B5">
          <w:rPr>
            <w:rStyle w:val="Hyperlink"/>
            <w:noProof/>
          </w:rPr>
          <w:t>Hazard Identification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B029E37" w14:textId="65EC9D7D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41" w:history="1">
        <w:r w:rsidRPr="001379B5">
          <w:rPr>
            <w:rStyle w:val="Hyperlink"/>
            <w:noProof/>
          </w:rPr>
          <w:t>Risk Assessment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E7C6146" w14:textId="4162B88D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42" w:history="1">
        <w:r w:rsidRPr="001379B5">
          <w:rPr>
            <w:rStyle w:val="Hyperlink"/>
            <w:noProof/>
          </w:rPr>
          <w:t>Risk Evaluation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4AC843C" w14:textId="034EC188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43" w:history="1">
        <w:r w:rsidRPr="001379B5">
          <w:rPr>
            <w:rStyle w:val="Hyperlink"/>
            <w:noProof/>
          </w:rPr>
          <w:t>Risk Control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959C86B" w14:textId="7F633CBE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44" w:history="1">
        <w:r w:rsidRPr="001379B5">
          <w:rPr>
            <w:rStyle w:val="Hyperlink"/>
            <w:noProof/>
          </w:rPr>
          <w:t>Deployment and Ongoing Maintenance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46A6372" w14:textId="1D1E4A07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45" w:history="1">
        <w:r w:rsidRPr="001379B5">
          <w:rPr>
            <w:rStyle w:val="Hyperlink"/>
            <w:noProof/>
          </w:rPr>
          <w:t>Incident Management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075FD8F" w14:textId="2E0AA278" w:rsidR="00235C72" w:rsidRDefault="00235C72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88402646" w:history="1">
        <w:r w:rsidRPr="001379B5">
          <w:rPr>
            <w:rStyle w:val="Hyperlink"/>
          </w:rPr>
          <w:t>Clinical Safety Competence and Training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_Toc488402646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84A43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198D1511" w14:textId="6907AAB6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47" w:history="1">
        <w:r w:rsidRPr="001379B5">
          <w:rPr>
            <w:rStyle w:val="Hyperlink"/>
            <w:noProof/>
          </w:rPr>
          <w:t>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46DF6E8" w14:textId="662CEF24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48" w:history="1">
        <w:r w:rsidRPr="001379B5">
          <w:rPr>
            <w:rStyle w:val="Hyperlink"/>
            <w:noProof/>
          </w:rPr>
          <w:t>Competency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9A5F1EF" w14:textId="64DF2EEA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49" w:history="1">
        <w:r w:rsidRPr="001379B5">
          <w:rPr>
            <w:rStyle w:val="Hyperlink"/>
            <w:noProof/>
          </w:rPr>
          <w:t>Training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E3F1486" w14:textId="6117A3FE" w:rsidR="00235C72" w:rsidRDefault="00235C72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88402650" w:history="1">
        <w:r w:rsidRPr="001379B5">
          <w:rPr>
            <w:rStyle w:val="Hyperlink"/>
          </w:rPr>
          <w:t>Audits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_Toc488402650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84A43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25032316" w14:textId="62FB3112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51" w:history="1">
        <w:r w:rsidRPr="001379B5">
          <w:rPr>
            <w:rStyle w:val="Hyperlink"/>
            <w:noProof/>
          </w:rPr>
          <w:t>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465C4A2" w14:textId="59966BA9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52" w:history="1">
        <w:r w:rsidRPr="001379B5">
          <w:rPr>
            <w:rStyle w:val="Hyperlink"/>
            <w:noProof/>
          </w:rPr>
          <w:t>Internal Safety Audits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F3532D3" w14:textId="7AAD105A" w:rsidR="00235C72" w:rsidRDefault="00235C72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88402653" w:history="1">
        <w:r w:rsidRPr="001379B5">
          <w:rPr>
            <w:rStyle w:val="Hyperlink"/>
            <w:noProof/>
          </w:rPr>
          <w:t>Supplier Audits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_Toc488402653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6EB966E" w14:textId="77777777" w:rsidR="001D243C" w:rsidRDefault="000C24AF" w:rsidP="000C24AF">
      <w:r w:rsidRPr="00C41C82">
        <w:fldChar w:fldCharType="end"/>
      </w:r>
    </w:p>
    <w:p w14:paraId="56F6C244" w14:textId="77777777" w:rsidR="001D243C" w:rsidRDefault="001D243C">
      <w:pPr>
        <w:spacing w:after="0"/>
        <w:textboxTightWrap w:val="none"/>
      </w:pPr>
    </w:p>
    <w:p w14:paraId="53878F68" w14:textId="77777777" w:rsidR="008D5953" w:rsidRDefault="00B25BDF" w:rsidP="008D5953">
      <w:pPr>
        <w:pStyle w:val="Heading1"/>
      </w:pPr>
      <w:bookmarkStart w:id="7" w:name="_Toc488402624"/>
      <w:bookmarkStart w:id="8" w:name="_Toc350174611"/>
      <w:r>
        <w:t>Introduction</w:t>
      </w:r>
      <w:bookmarkEnd w:id="7"/>
    </w:p>
    <w:p w14:paraId="1295676B" w14:textId="77777777" w:rsidR="00B25BDF" w:rsidRDefault="00B25BDF" w:rsidP="00B25BDF">
      <w:r>
        <w:t xml:space="preserve">This Clinical Risk Management System (CRMS) outlines </w:t>
      </w:r>
      <w:r w:rsidR="00EB7ACA">
        <w:t>the</w:t>
      </w:r>
      <w:r>
        <w:t xml:space="preserve"> processes to be followed to ensure that all healthcare IT used to support care </w:t>
      </w:r>
      <w:r w:rsidRPr="00DE3B02">
        <w:t xml:space="preserve">within </w:t>
      </w:r>
      <w:r w:rsidR="00EB7ACA">
        <w:t>the</w:t>
      </w:r>
      <w:r w:rsidR="00EE39CB">
        <w:t xml:space="preserve"> Organisation</w:t>
      </w:r>
      <w:r>
        <w:t xml:space="preserve"> is developed, implemented and used in as safe manner. </w:t>
      </w:r>
    </w:p>
    <w:p w14:paraId="08AD3729" w14:textId="77777777" w:rsidR="00B25BDF" w:rsidRDefault="00B25BDF" w:rsidP="00B25BDF">
      <w:r>
        <w:t xml:space="preserve">This CRMS provides a framework that promotes </w:t>
      </w:r>
      <w:r w:rsidR="00EB7ACA">
        <w:t>the</w:t>
      </w:r>
      <w:r>
        <w:t xml:space="preserve"> effective risk management</w:t>
      </w:r>
      <w:r w:rsidR="00EE39CB">
        <w:t>,</w:t>
      </w:r>
      <w:r>
        <w:t xml:space="preserve"> by </w:t>
      </w:r>
      <w:r w:rsidR="00EB7ACA">
        <w:t>the</w:t>
      </w:r>
      <w:r w:rsidR="00EE39CB">
        <w:t xml:space="preserve"> Organisation,</w:t>
      </w:r>
      <w:r>
        <w:t xml:space="preserve"> of potential health IT hazards and operational incidents.</w:t>
      </w:r>
    </w:p>
    <w:p w14:paraId="7829D7B7" w14:textId="77777777" w:rsidR="00B25BDF" w:rsidRDefault="00B25BDF" w:rsidP="00B25BDF">
      <w:r>
        <w:t>This CRMS compliments existing risk mana</w:t>
      </w:r>
      <w:r w:rsidR="00EE39CB">
        <w:t xml:space="preserve">gement processes that should be defined in </w:t>
      </w:r>
      <w:r w:rsidR="00EB7ACA">
        <w:t>the</w:t>
      </w:r>
      <w:r w:rsidR="00EE39CB">
        <w:t xml:space="preserve"> Organisation’s</w:t>
      </w:r>
      <w:r>
        <w:t xml:space="preserve"> Risk Management Strategy [</w:t>
      </w:r>
      <w:r w:rsidRPr="00FF7B32">
        <w:rPr>
          <w:highlight w:val="yellow"/>
        </w:rPr>
        <w:t>provide a reference</w:t>
      </w:r>
      <w:r>
        <w:t>] and wherever practical</w:t>
      </w:r>
      <w:r w:rsidR="00EE39CB">
        <w:t>,</w:t>
      </w:r>
      <w:r>
        <w:t xml:space="preserve"> uses existing procedures, processes and governance arrangements.</w:t>
      </w:r>
    </w:p>
    <w:p w14:paraId="78456DAE" w14:textId="7F6AEB60" w:rsidR="00B25BDF" w:rsidRDefault="00B25BDF" w:rsidP="00B25BDF">
      <w:r w:rsidRPr="00F80585">
        <w:t xml:space="preserve">This </w:t>
      </w:r>
      <w:r>
        <w:t>CRMS</w:t>
      </w:r>
      <w:r w:rsidRPr="00F80585">
        <w:t xml:space="preserve"> addresses </w:t>
      </w:r>
      <w:r w:rsidR="00EB7ACA">
        <w:t>the</w:t>
      </w:r>
      <w:r w:rsidRPr="00F80585">
        <w:t xml:space="preserve"> requirements of </w:t>
      </w:r>
      <w:r w:rsidR="00431788">
        <w:t>DCB</w:t>
      </w:r>
      <w:r w:rsidRPr="00F80585">
        <w:t xml:space="preserve">0129 </w:t>
      </w:r>
      <w:r w:rsidR="00EE39CB" w:rsidRPr="00EE39CB">
        <w:rPr>
          <w:highlight w:val="yellow"/>
        </w:rPr>
        <w:t>[Ref</w:t>
      </w:r>
      <w:r w:rsidRPr="00EE39CB">
        <w:rPr>
          <w:highlight w:val="yellow"/>
        </w:rPr>
        <w:t>]</w:t>
      </w:r>
      <w:r>
        <w:t xml:space="preserve"> </w:t>
      </w:r>
      <w:r w:rsidRPr="00F80585">
        <w:t xml:space="preserve">and </w:t>
      </w:r>
      <w:r w:rsidR="00431788">
        <w:t>DCB</w:t>
      </w:r>
      <w:r w:rsidRPr="00F80585">
        <w:t xml:space="preserve">0160 </w:t>
      </w:r>
      <w:r w:rsidR="00EE39CB" w:rsidRPr="00EE39CB">
        <w:rPr>
          <w:highlight w:val="yellow"/>
        </w:rPr>
        <w:t>[Ref</w:t>
      </w:r>
      <w:r w:rsidRPr="00EE39CB">
        <w:rPr>
          <w:highlight w:val="yellow"/>
        </w:rPr>
        <w:t>]</w:t>
      </w:r>
      <w:r w:rsidRPr="00F80585">
        <w:t xml:space="preserve"> and follows best practice as promoted by NHS Digital.  </w:t>
      </w:r>
    </w:p>
    <w:p w14:paraId="1A8DA320" w14:textId="77777777" w:rsidR="00B25BDF" w:rsidRDefault="00B25BDF" w:rsidP="00B25BDF">
      <w:r>
        <w:t xml:space="preserve">This CRMS will be reviewed and maintained in accordance with </w:t>
      </w:r>
      <w:r w:rsidR="00EB7ACA">
        <w:t>the</w:t>
      </w:r>
      <w:r w:rsidR="00EE39CB">
        <w:t xml:space="preserve"> Organisation’s</w:t>
      </w:r>
      <w:r>
        <w:t xml:space="preserve"> policy [</w:t>
      </w:r>
      <w:r w:rsidRPr="00FF7B32">
        <w:rPr>
          <w:highlight w:val="yellow"/>
        </w:rPr>
        <w:t>provide a reference</w:t>
      </w:r>
      <w:r>
        <w:t>]</w:t>
      </w:r>
    </w:p>
    <w:p w14:paraId="46B7C04A" w14:textId="77777777" w:rsidR="00B25BDF" w:rsidRPr="00FF7B32" w:rsidRDefault="00B25BDF" w:rsidP="00B25BDF">
      <w:pPr>
        <w:rPr>
          <w:b/>
        </w:rPr>
      </w:pPr>
      <w:r w:rsidRPr="00E77A6A">
        <w:rPr>
          <w:b/>
          <w:highlight w:val="yellow"/>
        </w:rPr>
        <w:t>Note – This statement will require evidence to supp</w:t>
      </w:r>
      <w:r w:rsidR="00EE39CB">
        <w:rPr>
          <w:b/>
          <w:highlight w:val="yellow"/>
        </w:rPr>
        <w:t xml:space="preserve">ort its claim on behalf of </w:t>
      </w:r>
      <w:r w:rsidR="00EB7ACA">
        <w:rPr>
          <w:b/>
          <w:highlight w:val="yellow"/>
        </w:rPr>
        <w:t>the</w:t>
      </w:r>
      <w:r w:rsidR="00EE39CB">
        <w:rPr>
          <w:b/>
          <w:highlight w:val="yellow"/>
        </w:rPr>
        <w:t xml:space="preserve"> Or</w:t>
      </w:r>
      <w:r w:rsidRPr="00E77A6A">
        <w:rPr>
          <w:b/>
          <w:highlight w:val="yellow"/>
        </w:rPr>
        <w:t xml:space="preserve">ganisation. It must be integrated into existing quality assurance and management </w:t>
      </w:r>
      <w:r w:rsidR="00EE39CB">
        <w:rPr>
          <w:b/>
          <w:highlight w:val="yellow"/>
        </w:rPr>
        <w:t>processes</w:t>
      </w:r>
      <w:r w:rsidR="00EE39CB">
        <w:rPr>
          <w:b/>
        </w:rPr>
        <w:t>.</w:t>
      </w:r>
    </w:p>
    <w:bookmarkEnd w:id="8"/>
    <w:p w14:paraId="1258C388" w14:textId="77777777" w:rsidR="00B25BDF" w:rsidRDefault="00B25BDF" w:rsidP="008D5953">
      <w:pPr>
        <w:pStyle w:val="Heading1"/>
      </w:pPr>
    </w:p>
    <w:p w14:paraId="7251FA6A" w14:textId="77777777" w:rsidR="008D5953" w:rsidRDefault="00B25BDF" w:rsidP="008D5953">
      <w:pPr>
        <w:pStyle w:val="Heading1"/>
      </w:pPr>
      <w:bookmarkStart w:id="9" w:name="_Toc488402625"/>
      <w:r>
        <w:t>Purpose</w:t>
      </w:r>
      <w:bookmarkEnd w:id="9"/>
    </w:p>
    <w:p w14:paraId="4E00B5AF" w14:textId="77777777" w:rsidR="00B25BDF" w:rsidRPr="000D25FC" w:rsidRDefault="00EB7ACA" w:rsidP="00B25BDF">
      <w:r>
        <w:t>The</w:t>
      </w:r>
      <w:r w:rsidR="00B25BDF" w:rsidRPr="000D25FC">
        <w:t xml:space="preserve"> aim of </w:t>
      </w:r>
      <w:r>
        <w:t>the</w:t>
      </w:r>
      <w:r w:rsidR="00B25BDF">
        <w:t xml:space="preserve"> CRMS </w:t>
      </w:r>
      <w:r w:rsidR="00B25BDF" w:rsidRPr="000D25FC">
        <w:t>is to ensure that all</w:t>
      </w:r>
      <w:r>
        <w:t xml:space="preserve"> of</w:t>
      </w:r>
      <w:r w:rsidR="00B25BDF" w:rsidRPr="000D25FC">
        <w:t xml:space="preserve"> </w:t>
      </w:r>
      <w:r>
        <w:t>the</w:t>
      </w:r>
      <w:r w:rsidR="00EE39CB">
        <w:t xml:space="preserve"> O</w:t>
      </w:r>
      <w:r>
        <w:t>rganisational</w:t>
      </w:r>
      <w:r w:rsidR="00B25BDF" w:rsidRPr="000D25FC">
        <w:t xml:space="preserve"> staff involved with </w:t>
      </w:r>
      <w:r>
        <w:t>the</w:t>
      </w:r>
      <w:r w:rsidR="00B25BDF" w:rsidRPr="000D25FC">
        <w:t xml:space="preserve"> development, implementation and use of </w:t>
      </w:r>
      <w:r w:rsidR="00B25BDF">
        <w:t>healthcare</w:t>
      </w:r>
      <w:r w:rsidR="00B25BDF" w:rsidRPr="000D25FC">
        <w:t xml:space="preserve"> IT systems are aware of </w:t>
      </w:r>
      <w:r>
        <w:t>the</w:t>
      </w:r>
      <w:r w:rsidR="00B25BDF" w:rsidRPr="000D25FC">
        <w:t xml:space="preserve"> activities that are required </w:t>
      </w:r>
      <w:r w:rsidR="00B25BDF">
        <w:t xml:space="preserve">to be undertaken </w:t>
      </w:r>
      <w:r w:rsidR="00B25BDF" w:rsidRPr="000D25FC">
        <w:t>to ensure patient safety is improved ra</w:t>
      </w:r>
      <w:r>
        <w:t>the</w:t>
      </w:r>
      <w:r w:rsidR="00B25BDF" w:rsidRPr="000D25FC">
        <w:t xml:space="preserve">r than compromised from </w:t>
      </w:r>
      <w:r>
        <w:t>the</w:t>
      </w:r>
      <w:r w:rsidR="00B25BDF" w:rsidRPr="000D25FC">
        <w:t xml:space="preserve"> introduction of </w:t>
      </w:r>
      <w:r w:rsidR="00B25BDF" w:rsidRPr="00F71ACF">
        <w:t>healthcare</w:t>
      </w:r>
      <w:r w:rsidR="00B25BDF" w:rsidRPr="000D25FC">
        <w:t xml:space="preserve"> IT systems.</w:t>
      </w:r>
    </w:p>
    <w:p w14:paraId="0C46DA1C" w14:textId="2A264C5E" w:rsidR="00B25BDF" w:rsidRPr="000D25FC" w:rsidRDefault="00EB7ACA" w:rsidP="00B25BDF">
      <w:r>
        <w:t>The</w:t>
      </w:r>
      <w:r w:rsidR="00EE39CB">
        <w:t xml:space="preserve"> Organisation</w:t>
      </w:r>
      <w:r w:rsidR="00B25BDF" w:rsidRPr="000D25FC">
        <w:t xml:space="preserve"> is required to adhere to National Information standards created and monitored via </w:t>
      </w:r>
      <w:r>
        <w:t>the</w:t>
      </w:r>
      <w:r w:rsidR="00B25BDF" w:rsidRPr="000D25FC">
        <w:t xml:space="preserve"> </w:t>
      </w:r>
      <w:r w:rsidR="004B3710" w:rsidRPr="004B3710">
        <w:t xml:space="preserve">Data Coordination Board </w:t>
      </w:r>
      <w:r w:rsidR="00B25BDF" w:rsidRPr="000D25FC">
        <w:t>(</w:t>
      </w:r>
      <w:r w:rsidR="004B3710">
        <w:t>DCB</w:t>
      </w:r>
      <w:r w:rsidR="00B25BDF" w:rsidRPr="000D25FC">
        <w:t xml:space="preserve">) within </w:t>
      </w:r>
      <w:r w:rsidR="00B25BDF">
        <w:t>NHS Information Standards frameworks.</w:t>
      </w:r>
      <w:r w:rsidR="00B25BDF" w:rsidRPr="000D25FC">
        <w:t xml:space="preserve"> </w:t>
      </w:r>
    </w:p>
    <w:p w14:paraId="152A2E5B" w14:textId="77777777" w:rsidR="00B25BDF" w:rsidRDefault="00EB7ACA" w:rsidP="00B25BDF">
      <w:r>
        <w:t>The</w:t>
      </w:r>
      <w:r w:rsidR="00B25BDF" w:rsidRPr="000D25FC">
        <w:t xml:space="preserve"> mechanisms used are </w:t>
      </w:r>
      <w:r w:rsidR="00B25BDF">
        <w:t>approved process Clinical Risk</w:t>
      </w:r>
      <w:r w:rsidR="00B25BDF" w:rsidRPr="000D25FC">
        <w:t xml:space="preserve"> </w:t>
      </w:r>
      <w:r w:rsidR="00B25BDF">
        <w:t>Management System</w:t>
      </w:r>
      <w:r w:rsidR="00B25BDF" w:rsidRPr="000D25FC">
        <w:t xml:space="preserve"> </w:t>
      </w:r>
      <w:r w:rsidR="00B25BDF">
        <w:t>c</w:t>
      </w:r>
      <w:r w:rsidR="00B25BDF" w:rsidRPr="000D25FC">
        <w:t xml:space="preserve">ompliance </w:t>
      </w:r>
      <w:r w:rsidR="00B25BDF">
        <w:t>documents.</w:t>
      </w:r>
    </w:p>
    <w:p w14:paraId="0E4105CB" w14:textId="77777777" w:rsidR="00B25BDF" w:rsidRDefault="00B25BDF" w:rsidP="00B25BDF">
      <w:r>
        <w:t>This Clinical Risk Management System will be reviewed periodically to ensure that:</w:t>
      </w:r>
    </w:p>
    <w:p w14:paraId="6F880114" w14:textId="77777777" w:rsidR="00B25BDF" w:rsidRDefault="00B25BDF" w:rsidP="00B25BDF">
      <w:r>
        <w:t>•</w:t>
      </w:r>
      <w:r>
        <w:tab/>
        <w:t>changes in working practices are incorporated</w:t>
      </w:r>
    </w:p>
    <w:p w14:paraId="4F9E4F48" w14:textId="77777777" w:rsidR="00B25BDF" w:rsidRDefault="00B25BDF" w:rsidP="00B25BDF">
      <w:r>
        <w:t>•</w:t>
      </w:r>
      <w:r>
        <w:tab/>
        <w:t>issues identified though an established internal audit programme are addressed</w:t>
      </w:r>
    </w:p>
    <w:p w14:paraId="0754501B" w14:textId="77777777" w:rsidR="00B25BDF" w:rsidRDefault="00B25BDF" w:rsidP="00B25BDF">
      <w:r>
        <w:t>•</w:t>
      </w:r>
      <w:r>
        <w:tab/>
      </w:r>
      <w:r w:rsidR="00EB7ACA">
        <w:t>the</w:t>
      </w:r>
      <w:r>
        <w:t xml:space="preserve"> safety approach continues to adhere to </w:t>
      </w:r>
      <w:r w:rsidR="00EB7ACA">
        <w:t>the</w:t>
      </w:r>
      <w:r>
        <w:t xml:space="preserve"> requirements of applicable international standards</w:t>
      </w:r>
    </w:p>
    <w:p w14:paraId="4891D235" w14:textId="77777777" w:rsidR="00B25BDF" w:rsidRDefault="00B25BDF" w:rsidP="00B25BDF">
      <w:r>
        <w:t>•</w:t>
      </w:r>
      <w:r>
        <w:tab/>
      </w:r>
      <w:r w:rsidR="00EB7ACA">
        <w:t>the</w:t>
      </w:r>
      <w:r>
        <w:t xml:space="preserve"> system continues to protect </w:t>
      </w:r>
      <w:r w:rsidR="00EB7ACA">
        <w:t>the</w:t>
      </w:r>
      <w:r>
        <w:t xml:space="preserve"> safety of patients in a complex and changing environment.</w:t>
      </w:r>
    </w:p>
    <w:p w14:paraId="1D3A1026" w14:textId="77777777" w:rsidR="00B25BDF" w:rsidRPr="00B25BDF" w:rsidRDefault="00B25BDF" w:rsidP="00B25BDF"/>
    <w:p w14:paraId="578A53ED" w14:textId="77777777" w:rsidR="008D5953" w:rsidRDefault="008D5953" w:rsidP="008D5953"/>
    <w:p w14:paraId="70C287EE" w14:textId="77777777" w:rsidR="00B25BDF" w:rsidRDefault="00B25BDF" w:rsidP="008D5953"/>
    <w:p w14:paraId="71E5B7AF" w14:textId="77777777" w:rsidR="00B25BDF" w:rsidRDefault="00B25BDF" w:rsidP="008D5953"/>
    <w:p w14:paraId="14C4A917" w14:textId="77777777" w:rsidR="00B25BDF" w:rsidRDefault="00B25BDF" w:rsidP="008D5953"/>
    <w:p w14:paraId="57979C37" w14:textId="77777777" w:rsidR="00B25BDF" w:rsidRDefault="00B25BDF" w:rsidP="00B25BDF">
      <w:pPr>
        <w:pStyle w:val="Heading1"/>
      </w:pPr>
      <w:bookmarkStart w:id="10" w:name="_Toc488402626"/>
      <w:r>
        <w:t>Audience</w:t>
      </w:r>
      <w:bookmarkEnd w:id="10"/>
    </w:p>
    <w:p w14:paraId="6E50C10B" w14:textId="77777777" w:rsidR="00B25BDF" w:rsidRDefault="00B25BDF" w:rsidP="00B25BDF">
      <w:r>
        <w:t xml:space="preserve">This document is for </w:t>
      </w:r>
      <w:r w:rsidR="00EB7ACA">
        <w:t>the</w:t>
      </w:r>
      <w:r w:rsidR="00EE39CB">
        <w:t xml:space="preserve"> Organisation</w:t>
      </w:r>
      <w:r w:rsidR="00EB7ACA">
        <w:t>al</w:t>
      </w:r>
      <w:r>
        <w:t xml:space="preserve"> staff that are involved in ensuring </w:t>
      </w:r>
      <w:r w:rsidR="00EB7ACA">
        <w:t>the</w:t>
      </w:r>
      <w:r>
        <w:t xml:space="preserve"> safety of </w:t>
      </w:r>
      <w:r w:rsidRPr="00951843">
        <w:t>healthcare IT system</w:t>
      </w:r>
      <w:r>
        <w:t>s, products or services.</w:t>
      </w:r>
    </w:p>
    <w:p w14:paraId="2B0AC5BF" w14:textId="77777777" w:rsidR="00B25BDF" w:rsidRDefault="00B25BDF" w:rsidP="00B25BDF"/>
    <w:p w14:paraId="575108E0" w14:textId="77777777" w:rsidR="00B25BDF" w:rsidRDefault="00B25BDF" w:rsidP="00B25BDF">
      <w:pPr>
        <w:pStyle w:val="Heading1"/>
      </w:pPr>
      <w:bookmarkStart w:id="11" w:name="_Toc488402627"/>
      <w:r>
        <w:t>Scope</w:t>
      </w:r>
      <w:bookmarkEnd w:id="11"/>
    </w:p>
    <w:p w14:paraId="5ACE6712" w14:textId="77777777" w:rsidR="00B25BDF" w:rsidRDefault="00EB7ACA" w:rsidP="00B25BDF">
      <w:r>
        <w:t>This applies to the</w:t>
      </w:r>
      <w:r w:rsidR="00EE39CB">
        <w:t xml:space="preserve"> Organisation</w:t>
      </w:r>
      <w:r w:rsidR="00B25BDF">
        <w:t xml:space="preserve"> and to all subsequent updates or upgrades to systems.  </w:t>
      </w:r>
      <w:r>
        <w:t>The</w:t>
      </w:r>
      <w:r w:rsidR="00B25BDF">
        <w:t xml:space="preserve"> policy also applies to any local customisations or specific configurations made to a healthcare IT system by </w:t>
      </w:r>
      <w:r>
        <w:t>the</w:t>
      </w:r>
      <w:r w:rsidR="00EE39CB">
        <w:t xml:space="preserve"> Organisation</w:t>
      </w:r>
      <w:r w:rsidR="00B25BDF">
        <w:t>.</w:t>
      </w:r>
    </w:p>
    <w:p w14:paraId="3B54F462" w14:textId="07DC1EDF" w:rsidR="00B25BDF" w:rsidRPr="007B585B" w:rsidRDefault="00B25BDF" w:rsidP="00B25BDF">
      <w:pPr>
        <w:rPr>
          <w:b/>
        </w:rPr>
      </w:pPr>
      <w:r w:rsidRPr="007B585B">
        <w:rPr>
          <w:b/>
          <w:highlight w:val="yellow"/>
        </w:rPr>
        <w:t xml:space="preserve">Note - </w:t>
      </w:r>
      <w:r w:rsidR="00AE48F5" w:rsidRPr="00AE48F5">
        <w:rPr>
          <w:b/>
          <w:highlight w:val="yellow"/>
        </w:rPr>
        <w:t xml:space="preserve">you need to think about this </w:t>
      </w:r>
      <w:r w:rsidR="0081536B" w:rsidRPr="00AE48F5">
        <w:rPr>
          <w:b/>
          <w:highlight w:val="yellow"/>
        </w:rPr>
        <w:t>commitment</w:t>
      </w:r>
      <w:r w:rsidR="00AE48F5" w:rsidRPr="00AE48F5">
        <w:rPr>
          <w:b/>
          <w:highlight w:val="yellow"/>
        </w:rPr>
        <w:t xml:space="preserve"> carefully as applying it retrospectively will be a considerable undertaking. </w:t>
      </w:r>
      <w:r w:rsidR="0081536B">
        <w:rPr>
          <w:b/>
          <w:highlight w:val="yellow"/>
        </w:rPr>
        <w:t>T</w:t>
      </w:r>
      <w:r w:rsidR="00AE48F5" w:rsidRPr="00AE48F5">
        <w:rPr>
          <w:b/>
          <w:highlight w:val="yellow"/>
        </w:rPr>
        <w:t xml:space="preserve">here is value in applying the principals to any legacy systems that are </w:t>
      </w:r>
      <w:r w:rsidR="0081536B" w:rsidRPr="00AE48F5">
        <w:rPr>
          <w:b/>
          <w:highlight w:val="yellow"/>
        </w:rPr>
        <w:t>perceived</w:t>
      </w:r>
      <w:r w:rsidR="00AE48F5" w:rsidRPr="00AE48F5">
        <w:rPr>
          <w:b/>
          <w:highlight w:val="yellow"/>
        </w:rPr>
        <w:t xml:space="preserve"> to be of higher risk initially in the </w:t>
      </w:r>
      <w:r w:rsidR="0081536B" w:rsidRPr="00AE48F5">
        <w:rPr>
          <w:b/>
          <w:highlight w:val="yellow"/>
        </w:rPr>
        <w:t>absence</w:t>
      </w:r>
      <w:r w:rsidR="00AE48F5" w:rsidRPr="00AE48F5">
        <w:rPr>
          <w:b/>
          <w:highlight w:val="yellow"/>
        </w:rPr>
        <w:t xml:space="preserve"> of any other strategy for compliance with these safety standards</w:t>
      </w:r>
      <w:r w:rsidR="00AE48F5" w:rsidRPr="007B585B">
        <w:rPr>
          <w:b/>
        </w:rPr>
        <w:t>.</w:t>
      </w:r>
    </w:p>
    <w:p w14:paraId="45301B15" w14:textId="77777777" w:rsidR="00B25BDF" w:rsidRDefault="00B25BDF" w:rsidP="00B25BDF">
      <w:r>
        <w:t>If clarification is required of whe</w:t>
      </w:r>
      <w:r w:rsidR="00EB7ACA">
        <w:t>the</w:t>
      </w:r>
      <w:r>
        <w:t xml:space="preserve">r any system falls within scope of this CRMS this should be raised with </w:t>
      </w:r>
      <w:r w:rsidR="00EB7ACA">
        <w:t>the</w:t>
      </w:r>
      <w:r>
        <w:t xml:space="preserve"> nominated Clinical Safety Officer (CSO) for clarification. This nominated person provides clinical and organisational leadership on healthcare IT Patient Safety on behalf of </w:t>
      </w:r>
      <w:r w:rsidR="00EB7ACA">
        <w:t>the</w:t>
      </w:r>
      <w:r w:rsidR="00EE39CB">
        <w:t xml:space="preserve"> Organisation</w:t>
      </w:r>
      <w:r>
        <w:t>.</w:t>
      </w:r>
    </w:p>
    <w:p w14:paraId="618BD968" w14:textId="77777777" w:rsidR="00B25BDF" w:rsidRDefault="00B25BDF">
      <w:pPr>
        <w:spacing w:after="0"/>
        <w:textboxTightWrap w:val="none"/>
      </w:pPr>
    </w:p>
    <w:p w14:paraId="4D205062" w14:textId="77777777" w:rsidR="00B25BDF" w:rsidRDefault="00B25BDF">
      <w:pPr>
        <w:spacing w:after="0"/>
        <w:textboxTightWrap w:val="none"/>
      </w:pPr>
    </w:p>
    <w:p w14:paraId="6BB8A521" w14:textId="77777777" w:rsidR="00B25BDF" w:rsidRDefault="00B25BDF" w:rsidP="00B25BDF">
      <w:pPr>
        <w:pStyle w:val="Heading1"/>
      </w:pPr>
      <w:bookmarkStart w:id="12" w:name="_Toc488402628"/>
      <w:r>
        <w:t>Definitions</w:t>
      </w:r>
      <w:bookmarkEnd w:id="12"/>
    </w:p>
    <w:p w14:paraId="25A3C18D" w14:textId="77777777" w:rsidR="00B25BDF" w:rsidRDefault="00B25BDF" w:rsidP="00B25BDF">
      <w:r>
        <w:t xml:space="preserve">Note - Also see </w:t>
      </w:r>
      <w:r w:rsidR="00EB7ACA">
        <w:t>the</w:t>
      </w:r>
      <w:r w:rsidR="00EE39CB">
        <w:t xml:space="preserve"> Organisation</w:t>
      </w:r>
      <w:r w:rsidR="00EB7ACA">
        <w:t>’s</w:t>
      </w:r>
      <w:r w:rsidRPr="00980E32">
        <w:t xml:space="preserve"> Risk Management Strategy [</w:t>
      </w:r>
      <w:r w:rsidRPr="00E77A6A">
        <w:rPr>
          <w:highlight w:val="yellow"/>
        </w:rPr>
        <w:t>provide a reference</w:t>
      </w:r>
      <w:r w:rsidRPr="00980E32">
        <w:t>]</w:t>
      </w:r>
    </w:p>
    <w:p w14:paraId="6F52222D" w14:textId="152EB1C9" w:rsidR="00B25BDF" w:rsidRDefault="00B25BDF" w:rsidP="00B25BDF">
      <w:r w:rsidRPr="00AD6EAF">
        <w:rPr>
          <w:b/>
          <w:bCs/>
        </w:rPr>
        <w:t xml:space="preserve">CSO: </w:t>
      </w:r>
      <w:r w:rsidRPr="00AD6EAF">
        <w:t>Clinical Safety Officer</w:t>
      </w:r>
      <w:r w:rsidR="00EB7ACA">
        <w:t xml:space="preserve"> -</w:t>
      </w:r>
      <w:r w:rsidRPr="00AD6EAF">
        <w:t xml:space="preserve"> </w:t>
      </w:r>
      <w:r w:rsidR="00EB7ACA">
        <w:t>the</w:t>
      </w:r>
      <w:r w:rsidRPr="00AD6EAF">
        <w:t xml:space="preserve"> person responsible for </w:t>
      </w:r>
      <w:r>
        <w:t xml:space="preserve">ensuring that </w:t>
      </w:r>
      <w:r w:rsidR="00EB7ACA">
        <w:t>the</w:t>
      </w:r>
      <w:r w:rsidRPr="00AD6EAF">
        <w:t xml:space="preserve"> </w:t>
      </w:r>
      <w:r w:rsidRPr="00F26198">
        <w:t xml:space="preserve">healthcare </w:t>
      </w:r>
      <w:r w:rsidRPr="00AD6EAF">
        <w:t xml:space="preserve">IT Clinical </w:t>
      </w:r>
      <w:r>
        <w:t>Risk</w:t>
      </w:r>
      <w:r w:rsidRPr="00AD6EAF">
        <w:t xml:space="preserve"> Management System is applied to all clinical systems. </w:t>
      </w:r>
      <w:r w:rsidR="00EB7ACA">
        <w:t>The</w:t>
      </w:r>
      <w:r w:rsidRPr="00AD6EAF">
        <w:t xml:space="preserve"> Clinical Safety Officer (CSO) for </w:t>
      </w:r>
      <w:r w:rsidR="00EB7ACA">
        <w:t>the</w:t>
      </w:r>
      <w:r w:rsidR="00EE39CB">
        <w:t xml:space="preserve"> Organisation</w:t>
      </w:r>
      <w:r w:rsidRPr="00AD6EAF">
        <w:t xml:space="preserve"> is responsible for ensuring </w:t>
      </w:r>
      <w:r w:rsidR="00EB7ACA">
        <w:t>the</w:t>
      </w:r>
      <w:r w:rsidRPr="00AD6EAF">
        <w:t xml:space="preserve"> safety of a </w:t>
      </w:r>
      <w:r w:rsidRPr="00F26198">
        <w:t>healthcare</w:t>
      </w:r>
      <w:r w:rsidRPr="00AD6EAF">
        <w:t xml:space="preserve"> IT system through </w:t>
      </w:r>
      <w:r w:rsidR="00EB7ACA">
        <w:t>the</w:t>
      </w:r>
      <w:r w:rsidRPr="00AD6EAF">
        <w:t xml:space="preserve"> application of clinical risk management. </w:t>
      </w:r>
      <w:r w:rsidR="00EB7ACA">
        <w:t>The</w:t>
      </w:r>
      <w:r w:rsidRPr="00AD6EAF">
        <w:t xml:space="preserve"> Clinical Safety Officer must hold a current registration with an appropriate professional body relevant to </w:t>
      </w:r>
      <w:r w:rsidR="00EB7ACA">
        <w:t>the</w:t>
      </w:r>
      <w:r w:rsidRPr="00AD6EAF">
        <w:t xml:space="preserve">ir training and experience. </w:t>
      </w:r>
      <w:r w:rsidR="00EB7ACA">
        <w:t>The</w:t>
      </w:r>
      <w:r w:rsidRPr="00AD6EAF">
        <w:t xml:space="preserve">y also need to be suitably trained and qualified in risk management or have an understanding in principles of risk and safety as applied to </w:t>
      </w:r>
      <w:r w:rsidRPr="00F26198">
        <w:t>healthcare</w:t>
      </w:r>
      <w:r w:rsidRPr="00AD6EAF">
        <w:t xml:space="preserve"> IT systems. </w:t>
      </w:r>
      <w:r w:rsidR="00EB7ACA">
        <w:t>The</w:t>
      </w:r>
      <w:r w:rsidRPr="00AD6EAF">
        <w:t xml:space="preserve"> Clinical Safety Officer ensures that </w:t>
      </w:r>
      <w:r w:rsidR="00EB7ACA">
        <w:t>the</w:t>
      </w:r>
      <w:r w:rsidRPr="00AD6EAF">
        <w:t xml:space="preserve"> processes defined by </w:t>
      </w:r>
      <w:r w:rsidR="00EB7ACA">
        <w:t>the</w:t>
      </w:r>
      <w:r w:rsidRPr="00AD6EAF">
        <w:t xml:space="preserve"> clinical </w:t>
      </w:r>
      <w:r>
        <w:t>risk</w:t>
      </w:r>
      <w:r w:rsidRPr="00AD6EAF">
        <w:t xml:space="preserve"> management system are followed.</w:t>
      </w:r>
    </w:p>
    <w:p w14:paraId="245C8140" w14:textId="263DD71F" w:rsidR="004B3710" w:rsidRDefault="004B3710" w:rsidP="00B25BDF">
      <w:r>
        <w:rPr>
          <w:b/>
        </w:rPr>
        <w:t>DCB</w:t>
      </w:r>
      <w:r w:rsidRPr="00980E32">
        <w:t xml:space="preserve">: </w:t>
      </w:r>
      <w:r w:rsidRPr="004B3710">
        <w:t>Data Coordination Board</w:t>
      </w:r>
    </w:p>
    <w:p w14:paraId="3CF61C4C" w14:textId="42781E49" w:rsidR="00B25BDF" w:rsidRPr="007B585B" w:rsidRDefault="00B25BDF" w:rsidP="00B25BDF">
      <w:pPr>
        <w:rPr>
          <w:b/>
        </w:rPr>
      </w:pPr>
      <w:r w:rsidRPr="007B585B">
        <w:rPr>
          <w:b/>
          <w:highlight w:val="yellow"/>
        </w:rPr>
        <w:t xml:space="preserve">Note – Need to add any additional definitions once this document is approved. </w:t>
      </w:r>
      <w:r w:rsidR="00EB7ACA" w:rsidRPr="007B585B">
        <w:rPr>
          <w:b/>
          <w:highlight w:val="yellow"/>
        </w:rPr>
        <w:t>The</w:t>
      </w:r>
      <w:r w:rsidRPr="007B585B">
        <w:rPr>
          <w:b/>
          <w:highlight w:val="yellow"/>
        </w:rPr>
        <w:t xml:space="preserve"> </w:t>
      </w:r>
      <w:r w:rsidR="00431788">
        <w:rPr>
          <w:b/>
          <w:highlight w:val="yellow"/>
        </w:rPr>
        <w:t>DCB</w:t>
      </w:r>
      <w:r w:rsidR="004B3710">
        <w:rPr>
          <w:b/>
          <w:highlight w:val="yellow"/>
        </w:rPr>
        <w:t xml:space="preserve"> </w:t>
      </w:r>
      <w:r w:rsidRPr="007B585B">
        <w:rPr>
          <w:b/>
          <w:highlight w:val="yellow"/>
        </w:rPr>
        <w:t>safety standards provide all necessary definitions required and will not require any additional authoring beyond a straight copy.</w:t>
      </w:r>
    </w:p>
    <w:p w14:paraId="48A86481" w14:textId="77777777" w:rsidR="00B25BDF" w:rsidRDefault="00B25BDF" w:rsidP="008D5953"/>
    <w:p w14:paraId="7F247AFB" w14:textId="77777777" w:rsidR="00B25BDF" w:rsidRDefault="00B25BDF" w:rsidP="00B25BDF">
      <w:pPr>
        <w:pStyle w:val="Heading1"/>
      </w:pPr>
      <w:bookmarkStart w:id="13" w:name="_Toc488402629"/>
      <w:r>
        <w:t>Healthcare IT Clinical Risk Management (CRM) Governance Arrangements</w:t>
      </w:r>
      <w:bookmarkEnd w:id="13"/>
    </w:p>
    <w:p w14:paraId="358EF262" w14:textId="77777777" w:rsidR="00B25BDF" w:rsidRDefault="00EB7ACA" w:rsidP="00B25BDF">
      <w:r>
        <w:t>The</w:t>
      </w:r>
      <w:r w:rsidR="00B25BDF">
        <w:t xml:space="preserve"> responsibility for healthcare IT CRM within </w:t>
      </w:r>
      <w:r>
        <w:t>the</w:t>
      </w:r>
      <w:r w:rsidR="00EE39CB">
        <w:t xml:space="preserve"> Organisation</w:t>
      </w:r>
      <w:r w:rsidR="00B25BDF">
        <w:t xml:space="preserve"> resides with (</w:t>
      </w:r>
      <w:r w:rsidR="00B25BDF" w:rsidRPr="00E77A6A">
        <w:rPr>
          <w:highlight w:val="yellow"/>
        </w:rPr>
        <w:t>INSERT DIRECTORATE</w:t>
      </w:r>
      <w:r w:rsidR="00B25BDF">
        <w:t>)</w:t>
      </w:r>
    </w:p>
    <w:p w14:paraId="47F5758A" w14:textId="77777777" w:rsidR="00B25BDF" w:rsidRDefault="00B25BDF" w:rsidP="00B25BDF">
      <w:r>
        <w:lastRenderedPageBreak/>
        <w:t xml:space="preserve">Organisational management of healthcare IT related risks is as per </w:t>
      </w:r>
      <w:r w:rsidR="00EB7ACA">
        <w:t>the</w:t>
      </w:r>
      <w:r>
        <w:t xml:space="preserve"> existing management arrangements as specified in </w:t>
      </w:r>
      <w:r w:rsidR="00EB7ACA">
        <w:t>the</w:t>
      </w:r>
      <w:r w:rsidR="00EE39CB">
        <w:t xml:space="preserve"> Organisation</w:t>
      </w:r>
      <w:r w:rsidR="00EB7ACA">
        <w:t>’s</w:t>
      </w:r>
      <w:r w:rsidRPr="00AA36C4">
        <w:t xml:space="preserve"> Risk Manage</w:t>
      </w:r>
      <w:r>
        <w:t>ment Strategy [</w:t>
      </w:r>
      <w:r w:rsidRPr="00E77A6A">
        <w:rPr>
          <w:highlight w:val="yellow"/>
        </w:rPr>
        <w:t>provide a reference</w:t>
      </w:r>
      <w:r>
        <w:t>].</w:t>
      </w:r>
    </w:p>
    <w:p w14:paraId="2EAB041A" w14:textId="77777777" w:rsidR="00B25BDF" w:rsidRDefault="00B25BDF" w:rsidP="00B25BDF">
      <w:pPr>
        <w:pStyle w:val="Heading2"/>
      </w:pPr>
      <w:bookmarkStart w:id="14" w:name="_Toc488402630"/>
      <w:r>
        <w:t>Clinical Risk Management Team Organisation Chart</w:t>
      </w:r>
      <w:bookmarkEnd w:id="14"/>
    </w:p>
    <w:p w14:paraId="71C93288" w14:textId="77777777" w:rsidR="00B25BDF" w:rsidRDefault="00B25BDF" w:rsidP="00B25BDF">
      <w:pPr>
        <w:rPr>
          <w:highlight w:val="yellow"/>
        </w:rPr>
      </w:pPr>
      <w:r w:rsidRPr="00FE2698">
        <w:rPr>
          <w:highlight w:val="yellow"/>
        </w:rPr>
        <w:t>Insert as appropriate</w:t>
      </w:r>
    </w:p>
    <w:p w14:paraId="4EA48A7C" w14:textId="77777777" w:rsidR="00B25BDF" w:rsidRDefault="00EB7ACA" w:rsidP="00B25BDF">
      <w:r>
        <w:t>The o</w:t>
      </w:r>
      <w:r w:rsidR="00B25BDF" w:rsidRPr="00FE2698">
        <w:t>rganisation chart</w:t>
      </w:r>
      <w:r w:rsidR="00B25BDF">
        <w:t xml:space="preserve"> provides </w:t>
      </w:r>
      <w:r>
        <w:t>the</w:t>
      </w:r>
      <w:r w:rsidR="00B25BDF">
        <w:t xml:space="preserve"> overview of resources and personnel involved in clinical risk management for </w:t>
      </w:r>
      <w:r>
        <w:t>the</w:t>
      </w:r>
      <w:r w:rsidR="00EE39CB">
        <w:t xml:space="preserve"> Organisation</w:t>
      </w:r>
      <w:r w:rsidR="00B25BDF">
        <w:t>.</w:t>
      </w:r>
    </w:p>
    <w:p w14:paraId="19619349" w14:textId="77777777" w:rsidR="00B25BDF" w:rsidRDefault="00B25BDF" w:rsidP="00B25BDF"/>
    <w:p w14:paraId="4F5C21FF" w14:textId="77777777" w:rsidR="00B25BDF" w:rsidRDefault="00B25BDF" w:rsidP="00B25BDF">
      <w:pPr>
        <w:pStyle w:val="Heading2"/>
      </w:pPr>
      <w:bookmarkStart w:id="15" w:name="_Toc488402631"/>
      <w:r>
        <w:t>Personnel</w:t>
      </w:r>
      <w:bookmarkEnd w:id="15"/>
    </w:p>
    <w:p w14:paraId="1C91229C" w14:textId="77777777" w:rsidR="00B25BDF" w:rsidRDefault="00B25BDF" w:rsidP="00B25BDF">
      <w:r>
        <w:t xml:space="preserve">Roles and responsibilities for </w:t>
      </w:r>
      <w:r w:rsidR="00EB7ACA">
        <w:t>the</w:t>
      </w:r>
      <w:r>
        <w:t xml:space="preserve"> following clinical safety related positions are defined in </w:t>
      </w:r>
      <w:r w:rsidR="00EB7ACA">
        <w:t>the</w:t>
      </w:r>
      <w:r>
        <w:t xml:space="preserve"> appendix.</w:t>
      </w:r>
    </w:p>
    <w:p w14:paraId="06E96E87" w14:textId="77777777" w:rsidR="00B25BDF" w:rsidRDefault="00B25BDF" w:rsidP="00B25BDF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textboxTightWrap w:val="none"/>
      </w:pPr>
      <w:r>
        <w:t>Clinical Director for Patient Safety</w:t>
      </w:r>
    </w:p>
    <w:p w14:paraId="4441D8D4" w14:textId="77777777" w:rsidR="00B25BDF" w:rsidRDefault="00B25BDF" w:rsidP="00B25BDF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textboxTightWrap w:val="none"/>
      </w:pPr>
      <w:r>
        <w:t>Clinical Safety Officer</w:t>
      </w:r>
    </w:p>
    <w:p w14:paraId="2D28282A" w14:textId="77777777" w:rsidR="00B25BDF" w:rsidRPr="00FE2698" w:rsidRDefault="00B25BDF" w:rsidP="00B25BDF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textboxTightWrap w:val="none"/>
        <w:rPr>
          <w:highlight w:val="yellow"/>
        </w:rPr>
      </w:pPr>
      <w:r w:rsidRPr="00FE2698">
        <w:rPr>
          <w:highlight w:val="yellow"/>
        </w:rPr>
        <w:t>Any more?</w:t>
      </w:r>
    </w:p>
    <w:p w14:paraId="7899A35A" w14:textId="77777777" w:rsidR="00B25BDF" w:rsidRDefault="00B25BDF" w:rsidP="00B25BDF"/>
    <w:p w14:paraId="391CBA91" w14:textId="77777777" w:rsidR="00B25BDF" w:rsidRPr="00B25BDF" w:rsidRDefault="00B25BDF" w:rsidP="00B25BDF">
      <w:pPr>
        <w:pStyle w:val="Heading2"/>
      </w:pPr>
      <w:bookmarkStart w:id="16" w:name="_Toc488402632"/>
      <w:r>
        <w:t>Governance</w:t>
      </w:r>
      <w:bookmarkEnd w:id="16"/>
    </w:p>
    <w:p w14:paraId="1E2E24B8" w14:textId="77777777" w:rsidR="00B25BDF" w:rsidRDefault="00B25BDF" w:rsidP="00B25BDF">
      <w:r>
        <w:t xml:space="preserve">Governance for patient safety within </w:t>
      </w:r>
      <w:r w:rsidR="00EB7ACA">
        <w:t>the</w:t>
      </w:r>
      <w:r w:rsidR="00EE39CB">
        <w:t xml:space="preserve"> Organisation</w:t>
      </w:r>
      <w:r>
        <w:t xml:space="preserve"> is provided through </w:t>
      </w:r>
      <w:r w:rsidR="00EB7ACA">
        <w:t>the</w:t>
      </w:r>
      <w:r>
        <w:t xml:space="preserve"> following forums:</w:t>
      </w:r>
    </w:p>
    <w:p w14:paraId="6B436ABA" w14:textId="77777777" w:rsidR="00B25BDF" w:rsidRPr="00FE2698" w:rsidRDefault="00B25BDF" w:rsidP="00B25BDF">
      <w:pPr>
        <w:rPr>
          <w:highlight w:val="yellow"/>
        </w:rPr>
      </w:pPr>
      <w:r w:rsidRPr="00FE2698">
        <w:rPr>
          <w:highlight w:val="yellow"/>
        </w:rPr>
        <w:t>Clinical Risk and Safety Meetings - Terms of Reference are presented in [provide reference].</w:t>
      </w:r>
    </w:p>
    <w:p w14:paraId="14625124" w14:textId="77777777" w:rsidR="00B25BDF" w:rsidRDefault="00B25BDF" w:rsidP="00B25BDF">
      <w:r w:rsidRPr="00FE2698">
        <w:rPr>
          <w:highlight w:val="yellow"/>
        </w:rPr>
        <w:t>Clinical Risk and Safety Board - Terms of Reference are presented in [provide reference].</w:t>
      </w:r>
    </w:p>
    <w:p w14:paraId="1ACF9764" w14:textId="77777777" w:rsidR="00B25BDF" w:rsidRDefault="00B25BDF" w:rsidP="00B25BDF"/>
    <w:p w14:paraId="28EF8B7B" w14:textId="77777777" w:rsidR="00B25BDF" w:rsidRDefault="00B25BDF" w:rsidP="00B25BDF"/>
    <w:p w14:paraId="08C6B159" w14:textId="77777777" w:rsidR="00B25BDF" w:rsidRDefault="00B25BDF" w:rsidP="00B25BDF">
      <w:pPr>
        <w:pStyle w:val="Heading1"/>
      </w:pPr>
      <w:bookmarkStart w:id="17" w:name="_Toc488402633"/>
      <w:r>
        <w:t>Healthcare IT Clinical Risk Management Deliverables</w:t>
      </w:r>
      <w:bookmarkEnd w:id="17"/>
    </w:p>
    <w:p w14:paraId="498E57A2" w14:textId="77777777" w:rsidR="00B25BDF" w:rsidRDefault="00B25BDF" w:rsidP="00B25BDF">
      <w:pPr>
        <w:pStyle w:val="Heading2"/>
      </w:pPr>
      <w:bookmarkStart w:id="18" w:name="_Toc488402634"/>
      <w:r>
        <w:t>Clinical Risk Management File</w:t>
      </w:r>
      <w:bookmarkEnd w:id="18"/>
    </w:p>
    <w:p w14:paraId="74C4B372" w14:textId="77777777" w:rsidR="00B25BDF" w:rsidRDefault="00EB7ACA" w:rsidP="00B25BDF">
      <w:r>
        <w:t>The</w:t>
      </w:r>
      <w:r w:rsidR="00EE39CB">
        <w:t xml:space="preserve"> Organisation</w:t>
      </w:r>
      <w:r w:rsidR="00B25BDF">
        <w:t xml:space="preserve"> will establish a Clinical Risk Management File (CRMF) for each safety related healthcare IT system.  </w:t>
      </w:r>
      <w:r>
        <w:t>The</w:t>
      </w:r>
      <w:r w:rsidR="00B25BDF">
        <w:t xml:space="preserve"> purpose of </w:t>
      </w:r>
      <w:r>
        <w:t>the</w:t>
      </w:r>
      <w:r w:rsidR="00B25BDF">
        <w:t xml:space="preserve"> CRMF is to provide a central repository where all safety related information pertaining to </w:t>
      </w:r>
      <w:r>
        <w:t>the</w:t>
      </w:r>
      <w:r w:rsidR="00B25BDF">
        <w:t xml:space="preserve"> healthcare IT system is stored and controlled. </w:t>
      </w:r>
    </w:p>
    <w:p w14:paraId="39251533" w14:textId="77777777" w:rsidR="00B25BDF" w:rsidRPr="00E77A6A" w:rsidRDefault="00B25BDF" w:rsidP="00B25BDF">
      <w:pPr>
        <w:rPr>
          <w:b/>
        </w:rPr>
      </w:pPr>
      <w:r w:rsidRPr="00E77A6A">
        <w:rPr>
          <w:b/>
          <w:highlight w:val="yellow"/>
        </w:rPr>
        <w:t xml:space="preserve">Note – We would advise that existing use of </w:t>
      </w:r>
      <w:r w:rsidR="00EB7ACA">
        <w:rPr>
          <w:b/>
          <w:highlight w:val="yellow"/>
        </w:rPr>
        <w:t>the O</w:t>
      </w:r>
      <w:r w:rsidRPr="00E77A6A">
        <w:rPr>
          <w:b/>
          <w:highlight w:val="yellow"/>
        </w:rPr>
        <w:t xml:space="preserve">rganisations intranet and document management systems or services be reused to provide this </w:t>
      </w:r>
      <w:r>
        <w:rPr>
          <w:b/>
          <w:highlight w:val="yellow"/>
        </w:rPr>
        <w:t>“</w:t>
      </w:r>
      <w:r w:rsidRPr="00E77A6A">
        <w:rPr>
          <w:b/>
          <w:highlight w:val="yellow"/>
        </w:rPr>
        <w:t>file</w:t>
      </w:r>
      <w:r>
        <w:rPr>
          <w:b/>
          <w:highlight w:val="yellow"/>
        </w:rPr>
        <w:t>”</w:t>
      </w:r>
      <w:r w:rsidRPr="00E77A6A">
        <w:rPr>
          <w:b/>
          <w:highlight w:val="yellow"/>
        </w:rPr>
        <w:t>.</w:t>
      </w:r>
    </w:p>
    <w:p w14:paraId="5EAB17DF" w14:textId="77777777" w:rsidR="00B25BDF" w:rsidRDefault="00B25BDF" w:rsidP="00B25BDF"/>
    <w:p w14:paraId="64BFB7C0" w14:textId="77777777" w:rsidR="00B25BDF" w:rsidRDefault="00B25BDF" w:rsidP="00B25BDF">
      <w:pPr>
        <w:pStyle w:val="Heading2"/>
      </w:pPr>
      <w:bookmarkStart w:id="19" w:name="_Toc488402635"/>
      <w:r>
        <w:t>Clinical Risk Management Plan</w:t>
      </w:r>
      <w:bookmarkEnd w:id="19"/>
    </w:p>
    <w:p w14:paraId="29F9369D" w14:textId="77777777" w:rsidR="00B25BDF" w:rsidRDefault="00EB7ACA" w:rsidP="00B25BDF">
      <w:r>
        <w:t>The</w:t>
      </w:r>
      <w:r w:rsidR="00EE39CB">
        <w:t xml:space="preserve"> Organisation</w:t>
      </w:r>
      <w:r w:rsidR="00B25BDF">
        <w:t xml:space="preserve"> will establish a Clinical Risk Management Plan (CRMP) for each safety related healthcare IT system.  </w:t>
      </w:r>
      <w:r>
        <w:t>The</w:t>
      </w:r>
      <w:r w:rsidR="00B25BDF">
        <w:t xml:space="preserve"> purpose of </w:t>
      </w:r>
      <w:r>
        <w:t>the</w:t>
      </w:r>
      <w:r w:rsidR="00B25BDF">
        <w:t xml:space="preserve"> CRMP is to identify </w:t>
      </w:r>
      <w:r>
        <w:t>the</w:t>
      </w:r>
      <w:r w:rsidR="00B25BDF">
        <w:t xml:space="preserve"> clinical risk management activities that are to be undertaken and </w:t>
      </w:r>
      <w:r>
        <w:t>the</w:t>
      </w:r>
      <w:r w:rsidR="00B25BDF">
        <w:t xml:space="preserve"> phasing of </w:t>
      </w:r>
      <w:r>
        <w:t>the</w:t>
      </w:r>
      <w:r w:rsidR="00B25BDF">
        <w:t xml:space="preserve">se activities in </w:t>
      </w:r>
      <w:r>
        <w:t>the</w:t>
      </w:r>
      <w:r w:rsidR="00B25BDF">
        <w:t xml:space="preserve"> project lifecycle.  </w:t>
      </w:r>
      <w:r>
        <w:t>The</w:t>
      </w:r>
      <w:r w:rsidR="00B25BDF">
        <w:t xml:space="preserve"> CRMP will also identify </w:t>
      </w:r>
      <w:r>
        <w:t>the</w:t>
      </w:r>
      <w:r w:rsidR="00B25BDF">
        <w:t xml:space="preserve"> resources required to discharge </w:t>
      </w:r>
      <w:r>
        <w:t>the</w:t>
      </w:r>
      <w:r w:rsidR="00B25BDF">
        <w:t xml:space="preserve">se clinical risk management activities. </w:t>
      </w:r>
    </w:p>
    <w:p w14:paraId="58B0F429" w14:textId="6333DA3C" w:rsidR="00B25BDF" w:rsidRPr="00E77A6A" w:rsidRDefault="00B25BDF" w:rsidP="00B25BDF">
      <w:pPr>
        <w:rPr>
          <w:b/>
        </w:rPr>
      </w:pPr>
      <w:r w:rsidRPr="00E77A6A">
        <w:rPr>
          <w:b/>
          <w:highlight w:val="yellow"/>
        </w:rPr>
        <w:t xml:space="preserve">Note - </w:t>
      </w:r>
      <w:r w:rsidR="00AE48F5" w:rsidRPr="00E77A6A">
        <w:rPr>
          <w:b/>
          <w:highlight w:val="yellow"/>
        </w:rPr>
        <w:t>where ever practical you should build this into your existing project planning ar</w:t>
      </w:r>
      <w:r w:rsidR="00AE48F5">
        <w:rPr>
          <w:b/>
          <w:highlight w:val="yellow"/>
        </w:rPr>
        <w:t>rangements</w:t>
      </w:r>
      <w:r w:rsidR="00AE48F5">
        <w:rPr>
          <w:b/>
        </w:rPr>
        <w:t>.</w:t>
      </w:r>
    </w:p>
    <w:p w14:paraId="17939B8B" w14:textId="77777777" w:rsidR="00B25BDF" w:rsidRDefault="00B25BDF" w:rsidP="00B25BDF"/>
    <w:p w14:paraId="14C2E463" w14:textId="77777777" w:rsidR="00B25BDF" w:rsidRDefault="00B25BDF" w:rsidP="00B25BDF">
      <w:pPr>
        <w:pStyle w:val="Heading2"/>
      </w:pPr>
      <w:bookmarkStart w:id="20" w:name="_Toc488402636"/>
      <w:r>
        <w:t>Hazard Log</w:t>
      </w:r>
      <w:bookmarkEnd w:id="20"/>
    </w:p>
    <w:p w14:paraId="13C068FC" w14:textId="77777777" w:rsidR="00B25BDF" w:rsidRDefault="00EB7ACA" w:rsidP="00B25BDF">
      <w:r>
        <w:t>The</w:t>
      </w:r>
      <w:r w:rsidR="00EE39CB">
        <w:t xml:space="preserve"> Organisation</w:t>
      </w:r>
      <w:r w:rsidR="00B25BDF">
        <w:t xml:space="preserve"> will establish and maintain a Hazard Log (HL) for each safety related healthcare IT system.  </w:t>
      </w:r>
      <w:r>
        <w:t>The</w:t>
      </w:r>
      <w:r w:rsidR="00B25BDF">
        <w:t xml:space="preserve"> HL will be controlled and configured in accordance with</w:t>
      </w:r>
      <w:r>
        <w:t xml:space="preserve"> the</w:t>
      </w:r>
      <w:r w:rsidR="00EE39CB">
        <w:t xml:space="preserve"> Organisation</w:t>
      </w:r>
      <w:r w:rsidR="00B25BDF">
        <w:t xml:space="preserve"> document control / quality management policy [</w:t>
      </w:r>
      <w:r w:rsidR="00B25BDF" w:rsidRPr="00E77A6A">
        <w:rPr>
          <w:highlight w:val="yellow"/>
        </w:rPr>
        <w:t>provide a reference</w:t>
      </w:r>
      <w:r w:rsidR="00B25BDF">
        <w:t>].</w:t>
      </w:r>
    </w:p>
    <w:p w14:paraId="578835CE" w14:textId="77777777" w:rsidR="00B25BDF" w:rsidRPr="00E77A6A" w:rsidRDefault="00B25BDF" w:rsidP="00B25BDF">
      <w:pPr>
        <w:rPr>
          <w:b/>
        </w:rPr>
      </w:pPr>
      <w:r w:rsidRPr="00E77A6A">
        <w:rPr>
          <w:b/>
          <w:highlight w:val="yellow"/>
        </w:rPr>
        <w:t xml:space="preserve">Note – we are assuming </w:t>
      </w:r>
      <w:r w:rsidR="00EB7ACA">
        <w:rPr>
          <w:b/>
          <w:highlight w:val="yellow"/>
        </w:rPr>
        <w:t>the</w:t>
      </w:r>
      <w:r w:rsidRPr="00E77A6A">
        <w:rPr>
          <w:b/>
          <w:highlight w:val="yellow"/>
        </w:rPr>
        <w:t xml:space="preserve"> organisation has one here. Re-use and integrate into existing policies as required, do not create work or effort where it is not necessarily required.</w:t>
      </w:r>
    </w:p>
    <w:p w14:paraId="1F850AC3" w14:textId="77777777" w:rsidR="00B25BDF" w:rsidRDefault="00EB7ACA" w:rsidP="00B25BDF">
      <w:r>
        <w:t>The</w:t>
      </w:r>
      <w:r w:rsidR="00B25BDF" w:rsidRPr="004E2CA0">
        <w:t xml:space="preserve"> HL will be made available within </w:t>
      </w:r>
      <w:r>
        <w:t>the</w:t>
      </w:r>
      <w:r w:rsidR="00B25BDF" w:rsidRPr="004E2CA0">
        <w:t xml:space="preserve"> CRMF.</w:t>
      </w:r>
      <w:r w:rsidR="00B25BDF">
        <w:t xml:space="preserve"> </w:t>
      </w:r>
      <w:r>
        <w:t>The</w:t>
      </w:r>
      <w:r w:rsidR="00B25BDF">
        <w:t xml:space="preserve"> purpose of </w:t>
      </w:r>
      <w:r>
        <w:t>the</w:t>
      </w:r>
      <w:r w:rsidR="00B25BDF">
        <w:t xml:space="preserve"> HL is to manage </w:t>
      </w:r>
      <w:r>
        <w:t>the</w:t>
      </w:r>
      <w:r w:rsidR="00B25BDF">
        <w:t xml:space="preserve"> effective resolution and communication of hazard risk within </w:t>
      </w:r>
      <w:r>
        <w:t>The</w:t>
      </w:r>
      <w:r w:rsidR="00EE39CB">
        <w:t xml:space="preserve"> Organisation</w:t>
      </w:r>
      <w:r w:rsidR="00B25BDF">
        <w:t xml:space="preserve">. </w:t>
      </w:r>
    </w:p>
    <w:p w14:paraId="4DFA9608" w14:textId="0311547E" w:rsidR="00B25BDF" w:rsidRPr="00E77A6A" w:rsidRDefault="00B25BDF" w:rsidP="00B25BDF">
      <w:pPr>
        <w:rPr>
          <w:b/>
        </w:rPr>
      </w:pPr>
      <w:r w:rsidRPr="00E77A6A">
        <w:rPr>
          <w:b/>
          <w:highlight w:val="yellow"/>
        </w:rPr>
        <w:t xml:space="preserve">Note - </w:t>
      </w:r>
      <w:r w:rsidR="00AE48F5" w:rsidRPr="00E77A6A">
        <w:rPr>
          <w:b/>
          <w:highlight w:val="yellow"/>
        </w:rPr>
        <w:t>need to think whe</w:t>
      </w:r>
      <w:r w:rsidR="00AE48F5">
        <w:rPr>
          <w:b/>
          <w:highlight w:val="yellow"/>
        </w:rPr>
        <w:t>the</w:t>
      </w:r>
      <w:r w:rsidR="00AE48F5" w:rsidRPr="00E77A6A">
        <w:rPr>
          <w:b/>
          <w:highlight w:val="yellow"/>
        </w:rPr>
        <w:t>r you can utilise your existing risk register to achieve this requir</w:t>
      </w:r>
      <w:r w:rsidR="00AE48F5">
        <w:rPr>
          <w:b/>
          <w:highlight w:val="yellow"/>
        </w:rPr>
        <w:t>e</w:t>
      </w:r>
      <w:r w:rsidR="00AE48F5" w:rsidRPr="00E77A6A">
        <w:rPr>
          <w:b/>
          <w:highlight w:val="yellow"/>
        </w:rPr>
        <w:t>ment</w:t>
      </w:r>
      <w:r w:rsidR="00AE48F5">
        <w:rPr>
          <w:b/>
        </w:rPr>
        <w:t>.</w:t>
      </w:r>
    </w:p>
    <w:p w14:paraId="215A9DC7" w14:textId="77777777" w:rsidR="00B25BDF" w:rsidRDefault="00B25BDF" w:rsidP="00B25BDF"/>
    <w:p w14:paraId="2C63B236" w14:textId="77777777" w:rsidR="00B25BDF" w:rsidRDefault="00B25BDF" w:rsidP="00B25BDF">
      <w:pPr>
        <w:pStyle w:val="Heading2"/>
      </w:pPr>
      <w:bookmarkStart w:id="21" w:name="_Toc488402637"/>
      <w:r>
        <w:t>Clinical Safety Case</w:t>
      </w:r>
      <w:bookmarkEnd w:id="21"/>
    </w:p>
    <w:p w14:paraId="07B89012" w14:textId="77777777" w:rsidR="00B25BDF" w:rsidRDefault="00EB7ACA" w:rsidP="00B25BDF">
      <w:r>
        <w:t>The</w:t>
      </w:r>
      <w:r w:rsidR="00EE39CB">
        <w:t xml:space="preserve"> Organisation</w:t>
      </w:r>
      <w:r w:rsidR="00B25BDF">
        <w:t xml:space="preserve"> will establish and develop a Clinical Safety Case (CSC) for each safety related HIT system.</w:t>
      </w:r>
    </w:p>
    <w:p w14:paraId="4E7BBCD5" w14:textId="77777777" w:rsidR="00B25BDF" w:rsidRDefault="00B25BDF" w:rsidP="00B25BDF"/>
    <w:p w14:paraId="7C081D5A" w14:textId="77777777" w:rsidR="00B25BDF" w:rsidRPr="00B25BDF" w:rsidRDefault="00B25BDF" w:rsidP="00B25BDF">
      <w:pPr>
        <w:pStyle w:val="Heading2"/>
      </w:pPr>
      <w:bookmarkStart w:id="22" w:name="_Toc488402638"/>
      <w:r>
        <w:t>Clinical Safety Case Report</w:t>
      </w:r>
      <w:bookmarkEnd w:id="22"/>
    </w:p>
    <w:p w14:paraId="5E5B0E10" w14:textId="77777777" w:rsidR="00B25BDF" w:rsidRDefault="00EB7ACA" w:rsidP="00B25BDF">
      <w:r>
        <w:t>The</w:t>
      </w:r>
      <w:r w:rsidR="00EE39CB">
        <w:t xml:space="preserve"> Organisation</w:t>
      </w:r>
      <w:r w:rsidR="00B25BDF">
        <w:t xml:space="preserve"> will issue a Clinical Safety Case Report (CSCR) for </w:t>
      </w:r>
      <w:r w:rsidR="00B25BDF" w:rsidRPr="004E2CA0">
        <w:t xml:space="preserve">each safety related </w:t>
      </w:r>
      <w:r w:rsidR="00B25BDF">
        <w:t>healthcare</w:t>
      </w:r>
      <w:r w:rsidR="00B25BDF" w:rsidRPr="004E2CA0">
        <w:t xml:space="preserve"> IT system.</w:t>
      </w:r>
      <w:r w:rsidR="00B25BDF">
        <w:t xml:space="preserve">  </w:t>
      </w:r>
      <w:r>
        <w:t>The</w:t>
      </w:r>
      <w:r w:rsidR="00B25BDF">
        <w:t xml:space="preserve"> CSCR will be issued to support initial deployment and will be updated during </w:t>
      </w:r>
      <w:r>
        <w:t>the</w:t>
      </w:r>
      <w:r w:rsidR="00B25BDF">
        <w:t xml:space="preserve"> lifecycle of </w:t>
      </w:r>
      <w:r>
        <w:t>the</w:t>
      </w:r>
      <w:r w:rsidR="00B25BDF">
        <w:t xml:space="preserve"> healthcare IT system should </w:t>
      </w:r>
      <w:r>
        <w:t>the</w:t>
      </w:r>
      <w:r w:rsidR="00B25BDF">
        <w:t xml:space="preserve"> safety characteristics change.  </w:t>
      </w:r>
      <w:r>
        <w:t>The</w:t>
      </w:r>
      <w:r w:rsidR="00B25BDF" w:rsidRPr="004E2CA0">
        <w:t xml:space="preserve"> </w:t>
      </w:r>
      <w:r w:rsidR="00B25BDF">
        <w:t>CSCR</w:t>
      </w:r>
      <w:r w:rsidR="00B25BDF" w:rsidRPr="004E2CA0">
        <w:t xml:space="preserve"> will be controlled and configured in accordance with </w:t>
      </w:r>
      <w:r>
        <w:t>the</w:t>
      </w:r>
      <w:r w:rsidR="00EE39CB">
        <w:t xml:space="preserve"> Organisation</w:t>
      </w:r>
      <w:r>
        <w:t xml:space="preserve">’s </w:t>
      </w:r>
      <w:r w:rsidR="00B25BDF" w:rsidRPr="004E2CA0">
        <w:t>document control policy [</w:t>
      </w:r>
      <w:r w:rsidR="00B25BDF" w:rsidRPr="00E77A6A">
        <w:rPr>
          <w:highlight w:val="yellow"/>
        </w:rPr>
        <w:t>provide a reference</w:t>
      </w:r>
      <w:r w:rsidR="00B25BDF" w:rsidRPr="004E2CA0">
        <w:t xml:space="preserve">].   </w:t>
      </w:r>
      <w:r>
        <w:t>The</w:t>
      </w:r>
      <w:r w:rsidR="00B25BDF" w:rsidRPr="004E2CA0">
        <w:t xml:space="preserve"> HL will be made available wit</w:t>
      </w:r>
      <w:r w:rsidR="00B25BDF">
        <w:t xml:space="preserve">hin </w:t>
      </w:r>
      <w:r>
        <w:t>the</w:t>
      </w:r>
      <w:r w:rsidR="00B25BDF">
        <w:t xml:space="preserve"> CRMF.</w:t>
      </w:r>
    </w:p>
    <w:p w14:paraId="66376C21" w14:textId="77777777" w:rsidR="00B25BDF" w:rsidRDefault="00B25BDF" w:rsidP="00B25BDF">
      <w:pPr>
        <w:spacing w:after="160" w:line="259" w:lineRule="auto"/>
      </w:pPr>
    </w:p>
    <w:p w14:paraId="773C128A" w14:textId="77777777" w:rsidR="00B25BDF" w:rsidRDefault="00B25BDF" w:rsidP="00B25BDF">
      <w:pPr>
        <w:spacing w:after="160" w:line="259" w:lineRule="auto"/>
      </w:pPr>
    </w:p>
    <w:p w14:paraId="56A02F31" w14:textId="77777777" w:rsidR="00B25BDF" w:rsidRDefault="00B25BDF" w:rsidP="00B25BDF">
      <w:pPr>
        <w:pStyle w:val="Heading1"/>
      </w:pPr>
      <w:bookmarkStart w:id="23" w:name="_Toc488402639"/>
      <w:r>
        <w:t>Healthcare IT Clinical Risk Management Activities</w:t>
      </w:r>
      <w:bookmarkEnd w:id="23"/>
    </w:p>
    <w:p w14:paraId="5A3F5CC4" w14:textId="77777777" w:rsidR="00B25BDF" w:rsidRDefault="00B25BDF" w:rsidP="00B25BDF">
      <w:pPr>
        <w:pStyle w:val="Heading2"/>
      </w:pPr>
      <w:bookmarkStart w:id="24" w:name="_Toc488402640"/>
      <w:r>
        <w:t>Hazard Identification</w:t>
      </w:r>
      <w:bookmarkEnd w:id="24"/>
    </w:p>
    <w:p w14:paraId="4BD6AF9B" w14:textId="77777777" w:rsidR="00B25BDF" w:rsidRDefault="00EB7ACA" w:rsidP="00B25BDF">
      <w:r>
        <w:t>The</w:t>
      </w:r>
      <w:r w:rsidR="00EE39CB">
        <w:t xml:space="preserve"> Organisation</w:t>
      </w:r>
      <w:r w:rsidR="00B25BDF">
        <w:t xml:space="preserve"> will conduct hazard identification workshops to identify potential hazards associated with </w:t>
      </w:r>
      <w:r>
        <w:t>the</w:t>
      </w:r>
      <w:r w:rsidR="00B25BDF">
        <w:t xml:space="preserve"> deployment and use of a </w:t>
      </w:r>
      <w:r w:rsidR="00B25BDF" w:rsidRPr="00B7423A">
        <w:t>healthcare</w:t>
      </w:r>
      <w:r w:rsidR="00B25BDF">
        <w:t xml:space="preserve"> IT system.  </w:t>
      </w:r>
      <w:r>
        <w:t>The</w:t>
      </w:r>
      <w:r w:rsidR="00B25BDF">
        <w:t xml:space="preserve"> CSO will be responsible for facilitating such workshops and ensuring attendance from appropriate representatives.  Typically, representatives from </w:t>
      </w:r>
      <w:r>
        <w:t>the</w:t>
      </w:r>
      <w:r w:rsidR="00B25BDF">
        <w:t xml:space="preserve"> following domains will be required:</w:t>
      </w:r>
    </w:p>
    <w:p w14:paraId="061BB670" w14:textId="48164F63" w:rsidR="00B25BDF" w:rsidRPr="00E77A6A" w:rsidRDefault="00B25BDF" w:rsidP="00B25BDF">
      <w:pPr>
        <w:rPr>
          <w:b/>
        </w:rPr>
      </w:pPr>
      <w:r w:rsidRPr="00E77A6A">
        <w:rPr>
          <w:b/>
          <w:highlight w:val="yellow"/>
        </w:rPr>
        <w:t xml:space="preserve">Note - </w:t>
      </w:r>
      <w:r w:rsidR="00AE48F5" w:rsidRPr="00E77A6A">
        <w:rPr>
          <w:b/>
          <w:highlight w:val="yellow"/>
        </w:rPr>
        <w:t>list relevant departments (it, clinical workstreams service management etc</w:t>
      </w:r>
      <w:r w:rsidR="00AE48F5" w:rsidRPr="00B7423A">
        <w:rPr>
          <w:b/>
          <w:highlight w:val="yellow"/>
        </w:rPr>
        <w:t>)</w:t>
      </w:r>
      <w:r w:rsidR="00AE48F5">
        <w:rPr>
          <w:b/>
        </w:rPr>
        <w:t>.</w:t>
      </w:r>
    </w:p>
    <w:p w14:paraId="70329417" w14:textId="77777777" w:rsidR="00B25BDF" w:rsidRDefault="00EB7ACA" w:rsidP="00B25BDF">
      <w:r>
        <w:t>The</w:t>
      </w:r>
      <w:r w:rsidR="00B25BDF">
        <w:t xml:space="preserve"> workshops will have minutes taken</w:t>
      </w:r>
      <w:r w:rsidR="00B25BDF" w:rsidRPr="00364285">
        <w:t xml:space="preserve"> and </w:t>
      </w:r>
      <w:r w:rsidR="00B25BDF">
        <w:t xml:space="preserve">a </w:t>
      </w:r>
      <w:r w:rsidR="00B25BDF" w:rsidRPr="00364285">
        <w:t xml:space="preserve">copy stored in </w:t>
      </w:r>
      <w:r>
        <w:t>the</w:t>
      </w:r>
      <w:r w:rsidR="00B25BDF" w:rsidRPr="00364285">
        <w:t xml:space="preserve"> CRMF.  If a </w:t>
      </w:r>
      <w:r w:rsidR="00B25BDF" w:rsidRPr="00B7423A">
        <w:t>healthcare</w:t>
      </w:r>
      <w:r w:rsidR="00B25BDF" w:rsidRPr="00364285">
        <w:t xml:space="preserve"> IT </w:t>
      </w:r>
      <w:r w:rsidR="00B25BDF">
        <w:t xml:space="preserve">solution </w:t>
      </w:r>
      <w:r w:rsidR="00B25BDF" w:rsidRPr="00364285">
        <w:t xml:space="preserve">is deemed not to be safety related </w:t>
      </w:r>
      <w:r>
        <w:t>the</w:t>
      </w:r>
      <w:r w:rsidR="00B25BDF" w:rsidRPr="00364285">
        <w:t xml:space="preserve">n this decision will be formally recorded.  </w:t>
      </w:r>
    </w:p>
    <w:p w14:paraId="5F683967" w14:textId="63EC19F8" w:rsidR="00B25BDF" w:rsidRPr="00A75C61" w:rsidRDefault="00B25BDF" w:rsidP="00B25BDF">
      <w:pPr>
        <w:rPr>
          <w:b/>
        </w:rPr>
      </w:pPr>
      <w:r w:rsidRPr="00A75C61">
        <w:rPr>
          <w:b/>
          <w:highlight w:val="yellow"/>
        </w:rPr>
        <w:t xml:space="preserve">Note - </w:t>
      </w:r>
      <w:r w:rsidR="00AE48F5" w:rsidRPr="00A75C61">
        <w:rPr>
          <w:b/>
          <w:highlight w:val="yellow"/>
        </w:rPr>
        <w:t xml:space="preserve">need to think how </w:t>
      </w:r>
      <w:r w:rsidR="00B27905">
        <w:rPr>
          <w:b/>
          <w:highlight w:val="yellow"/>
        </w:rPr>
        <w:t xml:space="preserve">the </w:t>
      </w:r>
      <w:r w:rsidR="00B27905" w:rsidRPr="00A75C61">
        <w:rPr>
          <w:b/>
          <w:highlight w:val="yellow"/>
        </w:rPr>
        <w:t>CSO</w:t>
      </w:r>
      <w:r w:rsidR="00AE48F5" w:rsidRPr="00A75C61">
        <w:rPr>
          <w:b/>
          <w:highlight w:val="yellow"/>
        </w:rPr>
        <w:t xml:space="preserve"> will do this – email to programme manager perhaps, whatever works for </w:t>
      </w:r>
      <w:r w:rsidR="00EB7ACA">
        <w:rPr>
          <w:b/>
          <w:highlight w:val="yellow"/>
        </w:rPr>
        <w:t>the</w:t>
      </w:r>
      <w:r w:rsidR="00EE39CB">
        <w:rPr>
          <w:b/>
          <w:highlight w:val="yellow"/>
        </w:rPr>
        <w:t xml:space="preserve"> Organisation</w:t>
      </w:r>
      <w:r w:rsidR="00AE48F5">
        <w:rPr>
          <w:b/>
        </w:rPr>
        <w:t>.</w:t>
      </w:r>
    </w:p>
    <w:p w14:paraId="3C6F18C8" w14:textId="77777777" w:rsidR="00B25BDF" w:rsidRDefault="00B25BDF" w:rsidP="00B25BDF">
      <w:r>
        <w:t xml:space="preserve">Where any third-party components are used to support </w:t>
      </w:r>
      <w:r w:rsidR="00EB7ACA">
        <w:t>the</w:t>
      </w:r>
      <w:r>
        <w:t xml:space="preserve"> healthcare IT system </w:t>
      </w:r>
      <w:r w:rsidR="00EB7ACA">
        <w:t>the</w:t>
      </w:r>
      <w:r>
        <w:t xml:space="preserve">n </w:t>
      </w:r>
      <w:r w:rsidR="00EB7ACA">
        <w:t>the</w:t>
      </w:r>
      <w:r>
        <w:t xml:space="preserve">y will be considered in </w:t>
      </w:r>
      <w:r w:rsidR="00EB7ACA">
        <w:t>the</w:t>
      </w:r>
      <w:r>
        <w:t xml:space="preserve"> scope of </w:t>
      </w:r>
      <w:r w:rsidR="00EB7ACA">
        <w:t>the</w:t>
      </w:r>
      <w:r>
        <w:t xml:space="preserve"> hazard identification activities and subsequent risk assessment.  Where none are used a positive declaration to this effect will be recorded in </w:t>
      </w:r>
      <w:r w:rsidR="00EB7ACA">
        <w:t>the</w:t>
      </w:r>
      <w:r>
        <w:t xml:space="preserve"> minutes.</w:t>
      </w:r>
    </w:p>
    <w:p w14:paraId="0D168DDF" w14:textId="77777777" w:rsidR="00B25BDF" w:rsidRDefault="00B25BDF" w:rsidP="00B25BDF">
      <w:r>
        <w:t xml:space="preserve">All identified hazards will be recorded in </w:t>
      </w:r>
      <w:r w:rsidR="00EB7ACA">
        <w:t>the</w:t>
      </w:r>
      <w:r>
        <w:t xml:space="preserve"> HL.</w:t>
      </w:r>
    </w:p>
    <w:p w14:paraId="354D55FD" w14:textId="77777777" w:rsidR="00B25BDF" w:rsidRDefault="00B25BDF" w:rsidP="00B25BDF"/>
    <w:p w14:paraId="72E8AAAA" w14:textId="77777777" w:rsidR="00B25BDF" w:rsidRDefault="00B25BDF" w:rsidP="00B25BDF">
      <w:pPr>
        <w:pStyle w:val="Heading2"/>
      </w:pPr>
      <w:bookmarkStart w:id="25" w:name="_Toc488402641"/>
      <w:r>
        <w:t>Risk Assessment</w:t>
      </w:r>
      <w:bookmarkEnd w:id="25"/>
    </w:p>
    <w:p w14:paraId="62E84134" w14:textId="77777777" w:rsidR="00B25BDF" w:rsidRDefault="00EB7ACA" w:rsidP="00B25BDF">
      <w:r>
        <w:t>The</w:t>
      </w:r>
      <w:r w:rsidR="00EE39CB">
        <w:t xml:space="preserve"> Organisation</w:t>
      </w:r>
      <w:r w:rsidR="00B25BDF">
        <w:t xml:space="preserve"> will conduct healthcare IT system risk assessment in accordance with </w:t>
      </w:r>
      <w:r>
        <w:t>the</w:t>
      </w:r>
      <w:r w:rsidR="00B25BDF">
        <w:t xml:space="preserve"> </w:t>
      </w:r>
      <w:r w:rsidR="00B25BDF" w:rsidRPr="001D335D">
        <w:t xml:space="preserve">Risk </w:t>
      </w:r>
      <w:r w:rsidR="00B25BDF">
        <w:t>M</w:t>
      </w:r>
      <w:r w:rsidR="00B25BDF" w:rsidRPr="001D335D">
        <w:t xml:space="preserve">anagement Strategy </w:t>
      </w:r>
      <w:r w:rsidR="00B25BDF" w:rsidRPr="004E2CA0">
        <w:t>[</w:t>
      </w:r>
      <w:r w:rsidR="00B25BDF" w:rsidRPr="00E77A6A">
        <w:rPr>
          <w:highlight w:val="yellow"/>
        </w:rPr>
        <w:t>provide a reference</w:t>
      </w:r>
      <w:r w:rsidR="00B25BDF" w:rsidRPr="004E2CA0">
        <w:t>]</w:t>
      </w:r>
    </w:p>
    <w:p w14:paraId="031A5511" w14:textId="77777777" w:rsidR="00B25BDF" w:rsidRDefault="00EB7ACA" w:rsidP="00B25BDF">
      <w:r>
        <w:t>The</w:t>
      </w:r>
      <w:r w:rsidR="00B25BDF">
        <w:t xml:space="preserve"> HL will be updated to capture </w:t>
      </w:r>
      <w:r>
        <w:t>the</w:t>
      </w:r>
      <w:r w:rsidR="00B25BDF">
        <w:t xml:space="preserve"> risk assessment.</w:t>
      </w:r>
    </w:p>
    <w:p w14:paraId="13B61CB1" w14:textId="77777777" w:rsidR="00B27905" w:rsidRDefault="00B27905" w:rsidP="00B25BDF"/>
    <w:p w14:paraId="243E133E" w14:textId="77777777" w:rsidR="00B25BDF" w:rsidRDefault="00B25BDF" w:rsidP="00B25BDF">
      <w:pPr>
        <w:pStyle w:val="Heading2"/>
      </w:pPr>
      <w:bookmarkStart w:id="26" w:name="_Toc488402642"/>
      <w:r>
        <w:t>Risk Evaluation</w:t>
      </w:r>
      <w:bookmarkEnd w:id="26"/>
    </w:p>
    <w:p w14:paraId="7C74EF7D" w14:textId="77777777" w:rsidR="00B25BDF" w:rsidRDefault="00EB7ACA" w:rsidP="00B25BDF">
      <w:r>
        <w:t>The</w:t>
      </w:r>
      <w:r w:rsidR="00EE39CB">
        <w:t xml:space="preserve"> Organisation</w:t>
      </w:r>
      <w:r w:rsidR="00B25BDF">
        <w:t xml:space="preserve"> will conduct healthcare IT system risk evaluation in accordance with </w:t>
      </w:r>
      <w:r>
        <w:t>the</w:t>
      </w:r>
      <w:r w:rsidR="00B25BDF">
        <w:t xml:space="preserve"> Risk Management Strategy </w:t>
      </w:r>
      <w:r w:rsidR="00B25BDF" w:rsidRPr="004E2CA0">
        <w:t>[</w:t>
      </w:r>
      <w:r w:rsidR="00B25BDF" w:rsidRPr="00E77A6A">
        <w:rPr>
          <w:highlight w:val="yellow"/>
        </w:rPr>
        <w:t>provide a reference</w:t>
      </w:r>
      <w:r w:rsidR="00B25BDF" w:rsidRPr="004E2CA0">
        <w:t>]</w:t>
      </w:r>
    </w:p>
    <w:p w14:paraId="2D148792" w14:textId="77777777" w:rsidR="00B25BDF" w:rsidRDefault="00EB7ACA" w:rsidP="00B25BDF">
      <w:r>
        <w:t>The</w:t>
      </w:r>
      <w:r w:rsidR="00B25BDF">
        <w:t xml:space="preserve"> HL will be updated to capture </w:t>
      </w:r>
      <w:r>
        <w:t>the</w:t>
      </w:r>
      <w:r w:rsidR="00B25BDF">
        <w:t xml:space="preserve"> risk evaluation.</w:t>
      </w:r>
    </w:p>
    <w:p w14:paraId="07A1BAF1" w14:textId="77777777" w:rsidR="00B25BDF" w:rsidRDefault="00B25BDF" w:rsidP="00B25BDF"/>
    <w:p w14:paraId="628D6D4A" w14:textId="77777777" w:rsidR="00B25BDF" w:rsidRDefault="00B25BDF" w:rsidP="00B25BDF">
      <w:pPr>
        <w:pStyle w:val="Heading2"/>
      </w:pPr>
      <w:bookmarkStart w:id="27" w:name="_Toc488402643"/>
      <w:r>
        <w:t>Risk Control</w:t>
      </w:r>
      <w:bookmarkEnd w:id="27"/>
    </w:p>
    <w:p w14:paraId="66A6A37F" w14:textId="77777777" w:rsidR="00B25BDF" w:rsidRDefault="00B25BDF" w:rsidP="00B25BDF">
      <w:r>
        <w:t xml:space="preserve">Where </w:t>
      </w:r>
      <w:r w:rsidR="00EB7ACA">
        <w:t>the</w:t>
      </w:r>
      <w:r>
        <w:t xml:space="preserve"> initial risk evaluation is deemed unacceptable, fur</w:t>
      </w:r>
      <w:r w:rsidR="00EB7ACA">
        <w:t>the</w:t>
      </w:r>
      <w:r>
        <w:t xml:space="preserve">r risk controls will be required.  </w:t>
      </w:r>
      <w:r w:rsidR="00EB7ACA">
        <w:t>The</w:t>
      </w:r>
      <w:r w:rsidR="00EE39CB">
        <w:t xml:space="preserve"> Organisation</w:t>
      </w:r>
      <w:r w:rsidRPr="00364285">
        <w:t xml:space="preserve"> will </w:t>
      </w:r>
      <w:r>
        <w:t>manage</w:t>
      </w:r>
      <w:r w:rsidRPr="00364285">
        <w:t xml:space="preserve"> </w:t>
      </w:r>
      <w:r>
        <w:t>healthcare</w:t>
      </w:r>
      <w:r w:rsidRPr="00364285">
        <w:t xml:space="preserve"> IT system </w:t>
      </w:r>
      <w:r>
        <w:t>risk</w:t>
      </w:r>
      <w:r w:rsidRPr="00364285">
        <w:t xml:space="preserve"> in accordance with </w:t>
      </w:r>
      <w:r w:rsidR="00EB7ACA">
        <w:t>the</w:t>
      </w:r>
      <w:r w:rsidRPr="00364285">
        <w:t xml:space="preserve"> R</w:t>
      </w:r>
      <w:r>
        <w:t xml:space="preserve">isk Management Strategy </w:t>
      </w:r>
      <w:r w:rsidRPr="004E2CA0">
        <w:t>[</w:t>
      </w:r>
      <w:r w:rsidRPr="00E77A6A">
        <w:rPr>
          <w:highlight w:val="yellow"/>
        </w:rPr>
        <w:t>provide a reference</w:t>
      </w:r>
      <w:r w:rsidRPr="004E2CA0">
        <w:t>]</w:t>
      </w:r>
      <w:r>
        <w:t>.</w:t>
      </w:r>
    </w:p>
    <w:p w14:paraId="21DB2365" w14:textId="77777777" w:rsidR="00B25BDF" w:rsidRDefault="00B25BDF" w:rsidP="00B25BDF">
      <w:r>
        <w:t xml:space="preserve">Details of </w:t>
      </w:r>
      <w:r w:rsidR="00EB7ACA">
        <w:t>the</w:t>
      </w:r>
      <w:r>
        <w:t xml:space="preserve"> risk control measure and evidence of effective implementation will be captured in </w:t>
      </w:r>
      <w:r w:rsidR="00EB7ACA">
        <w:t>the</w:t>
      </w:r>
      <w:r>
        <w:t xml:space="preserve"> HL.</w:t>
      </w:r>
    </w:p>
    <w:p w14:paraId="6EE98E83" w14:textId="77777777" w:rsidR="00B25BDF" w:rsidRDefault="00B25BDF" w:rsidP="00B25BDF"/>
    <w:p w14:paraId="110D39F8" w14:textId="77777777" w:rsidR="00B25BDF" w:rsidRPr="00B25BDF" w:rsidRDefault="00B25BDF" w:rsidP="00B25BDF">
      <w:pPr>
        <w:pStyle w:val="Heading2"/>
      </w:pPr>
      <w:bookmarkStart w:id="28" w:name="_Toc488402644"/>
      <w:r>
        <w:t>Deployment and Ongoing Maintenance</w:t>
      </w:r>
      <w:bookmarkEnd w:id="28"/>
    </w:p>
    <w:p w14:paraId="437594AB" w14:textId="77777777" w:rsidR="00B25BDF" w:rsidRDefault="00B25BDF" w:rsidP="00B25BDF">
      <w:r>
        <w:t xml:space="preserve">To support clinical safety activities undertaken during any deployment phases of a project or programme of work </w:t>
      </w:r>
      <w:r w:rsidR="00EB7ACA">
        <w:t>the</w:t>
      </w:r>
      <w:r>
        <w:t xml:space="preserve"> following documentation will be required to form a part of </w:t>
      </w:r>
      <w:r w:rsidR="00EB7ACA">
        <w:t>the</w:t>
      </w:r>
      <w:r>
        <w:t xml:space="preserve"> overall approval process:</w:t>
      </w:r>
    </w:p>
    <w:p w14:paraId="10D53918" w14:textId="77777777" w:rsidR="00B25BDF" w:rsidRDefault="00B25BDF" w:rsidP="00B25BDF">
      <w:pPr>
        <w:rPr>
          <w:highlight w:val="yellow"/>
        </w:rPr>
      </w:pPr>
      <w:r w:rsidRPr="005C6E70">
        <w:rPr>
          <w:highlight w:val="yellow"/>
        </w:rPr>
        <w:t xml:space="preserve">List any </w:t>
      </w:r>
      <w:r w:rsidR="00EE39CB">
        <w:rPr>
          <w:highlight w:val="yellow"/>
        </w:rPr>
        <w:t>Organisation</w:t>
      </w:r>
      <w:r w:rsidRPr="005C6E70">
        <w:rPr>
          <w:highlight w:val="yellow"/>
        </w:rPr>
        <w:t xml:space="preserve"> documentation used to assure and provide go live decisions here. Reference as appropriate.</w:t>
      </w:r>
    </w:p>
    <w:p w14:paraId="5EFC0072" w14:textId="77777777" w:rsidR="00B25BDF" w:rsidRDefault="00B25BDF" w:rsidP="00B25BDF">
      <w:r w:rsidRPr="005C6E70">
        <w:t>Note – this includes</w:t>
      </w:r>
      <w:r>
        <w:t xml:space="preserve"> change management and release configuration.</w:t>
      </w:r>
    </w:p>
    <w:p w14:paraId="04A9EE22" w14:textId="77777777" w:rsidR="00B25BDF" w:rsidRDefault="00B25BDF" w:rsidP="00B25BDF"/>
    <w:p w14:paraId="0621443B" w14:textId="77777777" w:rsidR="00B25BDF" w:rsidRDefault="00B25BDF" w:rsidP="00B25BDF">
      <w:pPr>
        <w:pStyle w:val="Heading2"/>
      </w:pPr>
      <w:bookmarkStart w:id="29" w:name="_Toc488402645"/>
      <w:r>
        <w:t>Incident Management</w:t>
      </w:r>
      <w:bookmarkEnd w:id="29"/>
    </w:p>
    <w:p w14:paraId="45432F8D" w14:textId="3116BAD7" w:rsidR="00B25BDF" w:rsidRDefault="00B25BDF" w:rsidP="00B25BDF">
      <w:r>
        <w:t xml:space="preserve">Clinical Risk Management activities within </w:t>
      </w:r>
      <w:r w:rsidR="00343D97">
        <w:t>t</w:t>
      </w:r>
      <w:r w:rsidR="00EB7ACA">
        <w:t>he</w:t>
      </w:r>
      <w:r w:rsidR="00EE39CB">
        <w:t xml:space="preserve"> Organisation</w:t>
      </w:r>
      <w:r>
        <w:t xml:space="preserve"> and </w:t>
      </w:r>
      <w:r w:rsidR="00EB7ACA">
        <w:t>the</w:t>
      </w:r>
      <w:r>
        <w:t xml:space="preserve"> healthcare IT programmes and services </w:t>
      </w:r>
      <w:r w:rsidR="0081536B">
        <w:t>offered are</w:t>
      </w:r>
      <w:r w:rsidR="00343D97">
        <w:t xml:space="preserve"> completed within the</w:t>
      </w:r>
      <w:r>
        <w:t xml:space="preserve"> corporate risk management strategy (</w:t>
      </w:r>
      <w:r w:rsidRPr="005C6E70">
        <w:rPr>
          <w:highlight w:val="yellow"/>
        </w:rPr>
        <w:t>reference to be provided</w:t>
      </w:r>
      <w:r>
        <w:t xml:space="preserve">). As such clinical safety related incidents are dealt with in </w:t>
      </w:r>
      <w:r w:rsidR="0081536B">
        <w:t>a similar manner as other incident</w:t>
      </w:r>
      <w:r>
        <w:t xml:space="preserve"> within </w:t>
      </w:r>
      <w:r w:rsidR="00EB7ACA">
        <w:t>the</w:t>
      </w:r>
      <w:r>
        <w:t xml:space="preserve"> organisational such as financial, reputational, technical and o</w:t>
      </w:r>
      <w:r w:rsidR="00EB7ACA">
        <w:t>the</w:t>
      </w:r>
      <w:r>
        <w:t>r service impacting categories.</w:t>
      </w:r>
    </w:p>
    <w:p w14:paraId="3D83FCD4" w14:textId="77777777" w:rsidR="00B25BDF" w:rsidRPr="007B585B" w:rsidRDefault="00B25BDF" w:rsidP="00B25BDF">
      <w:pPr>
        <w:rPr>
          <w:b/>
          <w:highlight w:val="yellow"/>
        </w:rPr>
      </w:pPr>
      <w:r w:rsidRPr="007B585B">
        <w:rPr>
          <w:b/>
          <w:highlight w:val="yellow"/>
        </w:rPr>
        <w:t xml:space="preserve">Note – </w:t>
      </w:r>
      <w:r w:rsidR="00EB7ACA" w:rsidRPr="007B585B">
        <w:rPr>
          <w:b/>
          <w:highlight w:val="yellow"/>
        </w:rPr>
        <w:t>The</w:t>
      </w:r>
      <w:r w:rsidR="00EE39CB" w:rsidRPr="007B585B">
        <w:rPr>
          <w:b/>
          <w:highlight w:val="yellow"/>
        </w:rPr>
        <w:t xml:space="preserve"> Organisation</w:t>
      </w:r>
      <w:r w:rsidRPr="007B585B">
        <w:rPr>
          <w:b/>
          <w:highlight w:val="yellow"/>
        </w:rPr>
        <w:t xml:space="preserve"> need to reference service management policy and procedures here and make sure </w:t>
      </w:r>
      <w:r w:rsidR="00EB7ACA" w:rsidRPr="007B585B">
        <w:rPr>
          <w:b/>
          <w:highlight w:val="yellow"/>
        </w:rPr>
        <w:t>the</w:t>
      </w:r>
      <w:r w:rsidRPr="007B585B">
        <w:rPr>
          <w:b/>
          <w:highlight w:val="yellow"/>
        </w:rPr>
        <w:t xml:space="preserve">y reference incidents that impact patient safety with </w:t>
      </w:r>
      <w:r w:rsidR="00EB7ACA" w:rsidRPr="007B585B">
        <w:rPr>
          <w:b/>
          <w:highlight w:val="yellow"/>
        </w:rPr>
        <w:t>the</w:t>
      </w:r>
      <w:r w:rsidRPr="007B585B">
        <w:rPr>
          <w:b/>
          <w:highlight w:val="yellow"/>
        </w:rPr>
        <w:t xml:space="preserve"> requirement for CSO assessment if severity dictates.</w:t>
      </w:r>
    </w:p>
    <w:p w14:paraId="0B872B3C" w14:textId="77777777" w:rsidR="00B25BDF" w:rsidRDefault="00B25BDF" w:rsidP="00B25BDF"/>
    <w:p w14:paraId="5B924495" w14:textId="77777777" w:rsidR="00B25BDF" w:rsidRDefault="00B25BDF" w:rsidP="00B25BDF"/>
    <w:p w14:paraId="155DF347" w14:textId="77777777" w:rsidR="00B25BDF" w:rsidRDefault="00B25BDF" w:rsidP="00B25BDF">
      <w:pPr>
        <w:pStyle w:val="Heading1"/>
      </w:pPr>
      <w:bookmarkStart w:id="30" w:name="_Toc488402646"/>
      <w:r>
        <w:t>Clinical Safety Competence and Training</w:t>
      </w:r>
      <w:bookmarkEnd w:id="30"/>
    </w:p>
    <w:p w14:paraId="504ABAE4" w14:textId="77777777" w:rsidR="00B25BDF" w:rsidRPr="00B25BDF" w:rsidRDefault="00B25BDF" w:rsidP="00B25BDF">
      <w:pPr>
        <w:pStyle w:val="Heading2"/>
      </w:pPr>
      <w:bookmarkStart w:id="31" w:name="_Toc488402647"/>
      <w:r>
        <w:t>Overview</w:t>
      </w:r>
      <w:bookmarkEnd w:id="31"/>
    </w:p>
    <w:p w14:paraId="5DF09D56" w14:textId="77777777" w:rsidR="00B25BDF" w:rsidRDefault="00EB7ACA" w:rsidP="00B25BDF">
      <w:r>
        <w:t>The</w:t>
      </w:r>
      <w:r w:rsidR="00B25BDF" w:rsidRPr="001C6268">
        <w:t xml:space="preserve"> </w:t>
      </w:r>
      <w:r w:rsidR="00B25BDF">
        <w:t xml:space="preserve">clinical </w:t>
      </w:r>
      <w:r w:rsidR="00B25BDF" w:rsidRPr="001C6268">
        <w:t xml:space="preserve">safety activities described in this Clinical </w:t>
      </w:r>
      <w:r w:rsidR="00B25BDF">
        <w:t>Risk</w:t>
      </w:r>
      <w:r w:rsidR="00B25BDF" w:rsidRPr="001C6268">
        <w:t xml:space="preserve"> Management System shall be undertaken by competent staff. Suitable training shall be undertaken by staff to maintain and expand </w:t>
      </w:r>
      <w:r>
        <w:t>the</w:t>
      </w:r>
      <w:r w:rsidR="00B25BDF" w:rsidRPr="001C6268">
        <w:t>ir level of competence.</w:t>
      </w:r>
    </w:p>
    <w:p w14:paraId="72D0C448" w14:textId="77777777" w:rsidR="00B25BDF" w:rsidRDefault="00B25BDF" w:rsidP="00B25BDF">
      <w:pPr>
        <w:pStyle w:val="Heading2"/>
      </w:pPr>
      <w:bookmarkStart w:id="32" w:name="_Toc488402648"/>
      <w:r>
        <w:t>Competency</w:t>
      </w:r>
      <w:bookmarkEnd w:id="32"/>
    </w:p>
    <w:p w14:paraId="4E06E867" w14:textId="77777777" w:rsidR="00B25BDF" w:rsidRPr="001C6268" w:rsidRDefault="00B25BDF" w:rsidP="00B25BDF">
      <w:r w:rsidRPr="001C6268">
        <w:t xml:space="preserve">All of </w:t>
      </w:r>
      <w:r w:rsidR="00EB7ACA">
        <w:t>the</w:t>
      </w:r>
      <w:r w:rsidRPr="001C6268">
        <w:t xml:space="preserve"> staff identified in </w:t>
      </w:r>
      <w:r w:rsidR="00EB7ACA">
        <w:t>the</w:t>
      </w:r>
      <w:r w:rsidRPr="001C6268">
        <w:t xml:space="preserve"> organisation chart, shall be sufficiently competent for </w:t>
      </w:r>
      <w:r w:rsidR="00EB7ACA">
        <w:t>the</w:t>
      </w:r>
      <w:r w:rsidRPr="001C6268">
        <w:t xml:space="preserve"> roles and task which </w:t>
      </w:r>
      <w:r w:rsidR="00EB7ACA">
        <w:t>the</w:t>
      </w:r>
      <w:r w:rsidRPr="001C6268">
        <w:t xml:space="preserve">y are asked to undertake.  Where an individual does not have sufficient experience or knowledge </w:t>
      </w:r>
      <w:r w:rsidR="00EB7ACA">
        <w:t>the</w:t>
      </w:r>
      <w:r w:rsidRPr="001C6268">
        <w:t xml:space="preserve">n that person shall be monitored, and his/her work reviewed, by someone who has </w:t>
      </w:r>
      <w:r w:rsidR="00EB7ACA">
        <w:t>the</w:t>
      </w:r>
      <w:r w:rsidRPr="001C6268">
        <w:t xml:space="preserve"> necessary competence.  Such supervision shall prevail until it is judged that </w:t>
      </w:r>
      <w:r w:rsidR="00EB7ACA">
        <w:t>the</w:t>
      </w:r>
      <w:r w:rsidRPr="001C6268">
        <w:t xml:space="preserve"> individual has amassed </w:t>
      </w:r>
      <w:r w:rsidR="00EB7ACA">
        <w:t>the</w:t>
      </w:r>
      <w:r w:rsidRPr="001C6268">
        <w:t xml:space="preserve"> necessary experience to undertake such tasks unsupervised.</w:t>
      </w:r>
    </w:p>
    <w:p w14:paraId="7A0EA722" w14:textId="77777777" w:rsidR="00B25BDF" w:rsidRPr="001C6268" w:rsidRDefault="00B25BDF" w:rsidP="00B25BDF">
      <w:r w:rsidRPr="001C6268">
        <w:t xml:space="preserve">In assessing competency, </w:t>
      </w:r>
      <w:r w:rsidR="00EB7ACA">
        <w:t>the</w:t>
      </w:r>
      <w:r w:rsidRPr="001C6268">
        <w:t xml:space="preserve"> different functional roles required to fully discharge </w:t>
      </w:r>
      <w:r w:rsidR="00EB7ACA">
        <w:t>the</w:t>
      </w:r>
      <w:r w:rsidRPr="001C6268">
        <w:t xml:space="preserve"> obligations of </w:t>
      </w:r>
      <w:r w:rsidR="00EB7ACA">
        <w:t>the</w:t>
      </w:r>
      <w:r w:rsidRPr="001C6268">
        <w:t xml:space="preserve"> Clinical </w:t>
      </w:r>
      <w:r>
        <w:t>Risk</w:t>
      </w:r>
      <w:r w:rsidRPr="001C6268">
        <w:t xml:space="preserve"> Management System, and </w:t>
      </w:r>
      <w:r w:rsidR="00EB7ACA">
        <w:t>the</w:t>
      </w:r>
      <w:r w:rsidRPr="001C6268">
        <w:t xml:space="preserve"> necessary skills and knowledge needed for each, shall be considered.  Primary functional roles may include:</w:t>
      </w:r>
    </w:p>
    <w:p w14:paraId="1F2EBCE3" w14:textId="77777777" w:rsidR="00B25BDF" w:rsidRDefault="00B25BDF" w:rsidP="00B25BD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textboxTightWrap w:val="none"/>
      </w:pPr>
      <w:r w:rsidRPr="001C6268">
        <w:t xml:space="preserve">Conducting discrete safety analyses (for example, a HAZOP or FFA) or defining </w:t>
      </w:r>
      <w:r w:rsidR="00EB7ACA">
        <w:t>the</w:t>
      </w:r>
      <w:r w:rsidRPr="001C6268">
        <w:t xml:space="preserve"> Hazard Risk Indicators for a particular project.</w:t>
      </w:r>
    </w:p>
    <w:p w14:paraId="5F111BEB" w14:textId="77777777" w:rsidR="00B25BDF" w:rsidRDefault="00B25BDF" w:rsidP="00B25BD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textboxTightWrap w:val="none"/>
      </w:pPr>
      <w:r w:rsidRPr="001C6268">
        <w:t xml:space="preserve">Making a valid judgement on </w:t>
      </w:r>
      <w:r w:rsidR="00EB7ACA">
        <w:t>the</w:t>
      </w:r>
      <w:r w:rsidRPr="001C6268">
        <w:t xml:space="preserve"> safety tasks, activities and techniques required for a given Health Software Product in order to justify </w:t>
      </w:r>
      <w:r w:rsidR="00EB7ACA">
        <w:t>the</w:t>
      </w:r>
      <w:r w:rsidRPr="001C6268">
        <w:t xml:space="preserve"> comprehensiveness and completeness of </w:t>
      </w:r>
      <w:r w:rsidR="00EB7ACA">
        <w:t>the</w:t>
      </w:r>
      <w:r w:rsidRPr="001C6268">
        <w:t xml:space="preserve"> safety assessment and produce </w:t>
      </w:r>
      <w:r w:rsidR="00EB7ACA">
        <w:t>the</w:t>
      </w:r>
      <w:r w:rsidRPr="001C6268">
        <w:t xml:space="preserve"> safety argument with supporting evidence.</w:t>
      </w:r>
    </w:p>
    <w:p w14:paraId="2E68DCD7" w14:textId="39DCD351" w:rsidR="00B25BDF" w:rsidRDefault="00B25BDF" w:rsidP="00B25BD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textboxTightWrap w:val="none"/>
      </w:pPr>
      <w:r w:rsidRPr="001C6268">
        <w:t>Assurance of safety assessments and healthcare IT software product</w:t>
      </w:r>
      <w:r>
        <w:t>s</w:t>
      </w:r>
      <w:r w:rsidRPr="001C6268">
        <w:t xml:space="preserve">. Performance of safety techniques and development of </w:t>
      </w:r>
      <w:r w:rsidR="00EB7ACA">
        <w:t>the</w:t>
      </w:r>
      <w:r w:rsidRPr="001C6268">
        <w:t xml:space="preserve"> safety argument for </w:t>
      </w:r>
      <w:r w:rsidR="0081536B" w:rsidRPr="001C6268">
        <w:t xml:space="preserve">a particular </w:t>
      </w:r>
      <w:r w:rsidR="0081536B">
        <w:t>h</w:t>
      </w:r>
      <w:r w:rsidR="0081536B" w:rsidRPr="001C6268">
        <w:t>ealth</w:t>
      </w:r>
      <w:r w:rsidR="0081536B">
        <w:t>care IT</w:t>
      </w:r>
      <w:r w:rsidR="0081536B" w:rsidRPr="001C6268">
        <w:t xml:space="preserve"> </w:t>
      </w:r>
      <w:r w:rsidR="0081536B">
        <w:t>s</w:t>
      </w:r>
      <w:r w:rsidR="0081536B" w:rsidRPr="001C6268">
        <w:t xml:space="preserve">oftware </w:t>
      </w:r>
      <w:r w:rsidR="0081536B">
        <w:t>p</w:t>
      </w:r>
      <w:r w:rsidR="0081536B" w:rsidRPr="001C6268">
        <w:t>roduct</w:t>
      </w:r>
      <w:r w:rsidRPr="001C6268">
        <w:t xml:space="preserve"> must be independent to any assurance activities for </w:t>
      </w:r>
      <w:r w:rsidR="00EB7ACA">
        <w:t>the</w:t>
      </w:r>
      <w:r w:rsidRPr="001C6268">
        <w:t xml:space="preserve"> same.</w:t>
      </w:r>
    </w:p>
    <w:p w14:paraId="07ECEF1D" w14:textId="77777777" w:rsidR="00B25BDF" w:rsidRDefault="00B25BDF" w:rsidP="00B25BD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textboxTightWrap w:val="none"/>
      </w:pPr>
      <w:r w:rsidRPr="001C6268">
        <w:t xml:space="preserve">Improving and refining </w:t>
      </w:r>
      <w:r w:rsidR="00EB7ACA">
        <w:t>the</w:t>
      </w:r>
      <w:r w:rsidRPr="001C6268">
        <w:t xml:space="preserve"> overall Clinical </w:t>
      </w:r>
      <w:r>
        <w:t>Risk</w:t>
      </w:r>
      <w:r w:rsidRPr="001C6268">
        <w:t xml:space="preserve"> Management System, for example, audit, process change, quality.</w:t>
      </w:r>
    </w:p>
    <w:p w14:paraId="279DD832" w14:textId="77777777" w:rsidR="00B25BDF" w:rsidRDefault="00B25BDF" w:rsidP="00B25BD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textboxTightWrap w:val="none"/>
      </w:pPr>
      <w:r w:rsidRPr="001C6268">
        <w:t>Ownership and leadership, for example, ultimate safety accountability, culture change, influencing and strategic direction.</w:t>
      </w:r>
    </w:p>
    <w:p w14:paraId="010BDAAB" w14:textId="77777777" w:rsidR="00B27905" w:rsidRDefault="00B27905" w:rsidP="00B25BDF"/>
    <w:p w14:paraId="6D7BB387" w14:textId="77777777" w:rsidR="00B25BDF" w:rsidRPr="001C6268" w:rsidRDefault="00EB7ACA" w:rsidP="00B25BDF">
      <w:r>
        <w:t>The</w:t>
      </w:r>
      <w:r w:rsidR="00B25BDF" w:rsidRPr="001C6268">
        <w:t xml:space="preserve"> first test in establishing competency shall be at </w:t>
      </w:r>
      <w:r>
        <w:t>the</w:t>
      </w:r>
      <w:r w:rsidR="00B25BDF" w:rsidRPr="001C6268">
        <w:t xml:space="preserve"> interview stage where potential staff shall be assessed against </w:t>
      </w:r>
      <w:r>
        <w:t>the</w:t>
      </w:r>
      <w:r w:rsidR="00B25BDF" w:rsidRPr="001C6268">
        <w:t xml:space="preserve"> above representative roles and agreed job descriptions. </w:t>
      </w:r>
      <w:r>
        <w:t>The</w:t>
      </w:r>
      <w:r w:rsidR="00B25BDF" w:rsidRPr="001C6268">
        <w:t xml:space="preserve">reafter, competence shall be monitored through </w:t>
      </w:r>
      <w:r>
        <w:t>the</w:t>
      </w:r>
      <w:r w:rsidR="00B25BDF" w:rsidRPr="001C6268">
        <w:t xml:space="preserve"> organisation’s established appraisal scheme.  Any perceived deficiencies identified during </w:t>
      </w:r>
      <w:r>
        <w:t>the</w:t>
      </w:r>
      <w:r w:rsidR="00B25BDF" w:rsidRPr="001C6268">
        <w:t xml:space="preserve"> course of </w:t>
      </w:r>
      <w:r>
        <w:t>the</w:t>
      </w:r>
      <w:r w:rsidR="00B25BDF" w:rsidRPr="001C6268">
        <w:t xml:space="preserve"> work or at </w:t>
      </w:r>
      <w:r>
        <w:t>the</w:t>
      </w:r>
      <w:r w:rsidR="00B25BDF" w:rsidRPr="001C6268">
        <w:t xml:space="preserve"> appraised stage, especially during probation, shall be addressed immediately, for example, through </w:t>
      </w:r>
      <w:r>
        <w:t>the</w:t>
      </w:r>
      <w:r w:rsidR="00B25BDF" w:rsidRPr="001C6268">
        <w:t xml:space="preserve"> assignment of a competent supervisor or </w:t>
      </w:r>
      <w:r>
        <w:t>the</w:t>
      </w:r>
      <w:r w:rsidR="00B25BDF" w:rsidRPr="001C6268">
        <w:t xml:space="preserve"> provision of suitable training.</w:t>
      </w:r>
    </w:p>
    <w:p w14:paraId="3DA3392E" w14:textId="77777777" w:rsidR="00B25BDF" w:rsidRDefault="00B25BDF" w:rsidP="00B25BDF">
      <w:r w:rsidRPr="001C6268">
        <w:t>All registered clinicians involved in safety roles shall, as a minimum, have completed an accredited training course</w:t>
      </w:r>
      <w:r>
        <w:t>.</w:t>
      </w:r>
    </w:p>
    <w:p w14:paraId="39D56C5C" w14:textId="77777777" w:rsidR="00B25BDF" w:rsidRPr="007B585B" w:rsidRDefault="00B25BDF" w:rsidP="00B25BDF">
      <w:pPr>
        <w:rPr>
          <w:b/>
          <w:highlight w:val="yellow"/>
        </w:rPr>
      </w:pPr>
      <w:r w:rsidRPr="007B585B">
        <w:rPr>
          <w:b/>
          <w:highlight w:val="yellow"/>
        </w:rPr>
        <w:t xml:space="preserve">Note – </w:t>
      </w:r>
      <w:r w:rsidR="00EB7ACA" w:rsidRPr="007B585B">
        <w:rPr>
          <w:b/>
          <w:highlight w:val="yellow"/>
        </w:rPr>
        <w:t>the</w:t>
      </w:r>
      <w:r w:rsidRPr="007B585B">
        <w:rPr>
          <w:b/>
          <w:highlight w:val="yellow"/>
        </w:rPr>
        <w:t>re may be a need to reference HR policy here.</w:t>
      </w:r>
    </w:p>
    <w:p w14:paraId="4BAAC64F" w14:textId="77777777" w:rsidR="00BB7B37" w:rsidRDefault="00BB7B37" w:rsidP="00B25BDF">
      <w:pPr>
        <w:rPr>
          <w:highlight w:val="yellow"/>
        </w:rPr>
      </w:pPr>
    </w:p>
    <w:p w14:paraId="7186AA13" w14:textId="77777777" w:rsidR="00BB7B37" w:rsidRDefault="00BB7B37" w:rsidP="00BB7B37">
      <w:pPr>
        <w:pStyle w:val="Heading2"/>
      </w:pPr>
      <w:bookmarkStart w:id="33" w:name="_Toc488402649"/>
      <w:r w:rsidRPr="00BB7B37">
        <w:t>Training</w:t>
      </w:r>
      <w:bookmarkEnd w:id="33"/>
    </w:p>
    <w:p w14:paraId="563791E3" w14:textId="77777777" w:rsidR="00BB7B37" w:rsidRDefault="00BB7B37" w:rsidP="00BB7B37">
      <w:r>
        <w:t xml:space="preserve">As part of </w:t>
      </w:r>
      <w:r w:rsidR="00EB7ACA">
        <w:t>the</w:t>
      </w:r>
      <w:r>
        <w:t xml:space="preserve"> employment process and </w:t>
      </w:r>
      <w:r w:rsidR="00EB7ACA">
        <w:t>the</w:t>
      </w:r>
      <w:r>
        <w:t xml:space="preserve">reafter through </w:t>
      </w:r>
      <w:r w:rsidR="00EB7ACA">
        <w:t>the</w:t>
      </w:r>
      <w:r>
        <w:t xml:space="preserve"> appraisal scheme, clinical safety personnel will undergo suitable training to develop, maintain or enhance </w:t>
      </w:r>
      <w:r w:rsidR="00EB7ACA">
        <w:t>the</w:t>
      </w:r>
      <w:r>
        <w:t>ir competency level. Such training can comprise:</w:t>
      </w:r>
    </w:p>
    <w:p w14:paraId="2CE49C64" w14:textId="77777777" w:rsidR="00BB7B37" w:rsidRDefault="00BB7B37" w:rsidP="00BB7B3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textboxTightWrap w:val="none"/>
      </w:pPr>
      <w:r>
        <w:t xml:space="preserve">‘on </w:t>
      </w:r>
      <w:r w:rsidR="00EB7ACA">
        <w:t>the</w:t>
      </w:r>
      <w:r>
        <w:t xml:space="preserve"> job’ training conducted under supervision</w:t>
      </w:r>
    </w:p>
    <w:p w14:paraId="59506385" w14:textId="77777777" w:rsidR="00BB7B37" w:rsidRDefault="00BB7B37" w:rsidP="00BB7B3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textboxTightWrap w:val="none"/>
      </w:pPr>
      <w:r>
        <w:t>Internal training courses</w:t>
      </w:r>
    </w:p>
    <w:p w14:paraId="7C06D22F" w14:textId="77777777" w:rsidR="00BB7B37" w:rsidRDefault="00BB7B37" w:rsidP="00BB7B3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textboxTightWrap w:val="none"/>
      </w:pPr>
      <w:r>
        <w:t>Approved external training courses.</w:t>
      </w:r>
    </w:p>
    <w:p w14:paraId="2CBA525B" w14:textId="77777777" w:rsidR="00BB7B37" w:rsidRDefault="00BB7B37" w:rsidP="00BB7B37">
      <w:r>
        <w:t>All registered clinicians involved in clinical safety roles shall, as a minimum, have completed an accredited training course.</w:t>
      </w:r>
    </w:p>
    <w:p w14:paraId="02F63B83" w14:textId="77777777" w:rsidR="00BB7B37" w:rsidRDefault="00BB7B37" w:rsidP="00BB7B37">
      <w:r>
        <w:t xml:space="preserve">Completion of any safety training shall be recorded by </w:t>
      </w:r>
      <w:r w:rsidR="00EB7ACA">
        <w:t>the</w:t>
      </w:r>
      <w:r>
        <w:t xml:space="preserve"> individual on </w:t>
      </w:r>
      <w:r w:rsidR="00EB7ACA">
        <w:t>the</w:t>
      </w:r>
      <w:r>
        <w:t xml:space="preserve"> annual appraisal form.</w:t>
      </w:r>
    </w:p>
    <w:p w14:paraId="3B55CAE2" w14:textId="77777777" w:rsidR="00BB7B37" w:rsidRDefault="00BB7B37" w:rsidP="00BB7B37">
      <w:pPr>
        <w:spacing w:after="160" w:line="259" w:lineRule="auto"/>
      </w:pPr>
    </w:p>
    <w:p w14:paraId="0EA2C647" w14:textId="77777777" w:rsidR="00BB7B37" w:rsidRDefault="00BB7B37" w:rsidP="00BB7B37">
      <w:pPr>
        <w:spacing w:after="160" w:line="259" w:lineRule="auto"/>
      </w:pPr>
    </w:p>
    <w:p w14:paraId="159D52AF" w14:textId="77777777" w:rsidR="00BB7B37" w:rsidRDefault="00BB7B37" w:rsidP="00BB7B37">
      <w:pPr>
        <w:pStyle w:val="Heading1"/>
      </w:pPr>
      <w:bookmarkStart w:id="34" w:name="_Toc488402650"/>
      <w:r>
        <w:t>Audits</w:t>
      </w:r>
      <w:bookmarkEnd w:id="34"/>
    </w:p>
    <w:p w14:paraId="4F79C297" w14:textId="77777777" w:rsidR="00BB7B37" w:rsidRDefault="00BB7B37" w:rsidP="00BB7B37">
      <w:pPr>
        <w:pStyle w:val="Heading2"/>
      </w:pPr>
      <w:bookmarkStart w:id="35" w:name="_Toc488402651"/>
      <w:r>
        <w:t>Overview</w:t>
      </w:r>
      <w:bookmarkEnd w:id="35"/>
    </w:p>
    <w:p w14:paraId="0D2AEB7B" w14:textId="77777777" w:rsidR="00BB7B37" w:rsidRPr="001C6268" w:rsidRDefault="00BB7B37" w:rsidP="00BB7B37">
      <w:r w:rsidRPr="001C6268">
        <w:t xml:space="preserve">Audits shall be undertaken to ensure that projects are adhering to </w:t>
      </w:r>
      <w:r w:rsidR="00EB7ACA">
        <w:t>the</w:t>
      </w:r>
      <w:r w:rsidRPr="001C6268">
        <w:t xml:space="preserve"> defined safety requirements. Such audits will focus </w:t>
      </w:r>
      <w:r w:rsidRPr="00661971">
        <w:t xml:space="preserve">on </w:t>
      </w:r>
      <w:r w:rsidR="00EB7ACA" w:rsidRPr="00661971">
        <w:t>the</w:t>
      </w:r>
      <w:r>
        <w:rPr>
          <w:b/>
        </w:rPr>
        <w:t xml:space="preserve"> Clinical Safety Team</w:t>
      </w:r>
      <w:r w:rsidRPr="00661971">
        <w:t xml:space="preserve"> and</w:t>
      </w:r>
      <w:r>
        <w:rPr>
          <w:b/>
        </w:rPr>
        <w:t xml:space="preserve"> third-party</w:t>
      </w:r>
      <w:r w:rsidRPr="001C6268">
        <w:t xml:space="preserve"> </w:t>
      </w:r>
      <w:r w:rsidRPr="00661971">
        <w:t>su</w:t>
      </w:r>
      <w:r w:rsidRPr="001C6268">
        <w:t>ppliers</w:t>
      </w:r>
      <w:r>
        <w:rPr>
          <w:b/>
        </w:rPr>
        <w:t>.</w:t>
      </w:r>
    </w:p>
    <w:p w14:paraId="4298923E" w14:textId="77777777" w:rsidR="00BB7B37" w:rsidRDefault="00BB7B37" w:rsidP="00BB7B37"/>
    <w:p w14:paraId="722F3614" w14:textId="77777777" w:rsidR="00BB7B37" w:rsidRDefault="00BB7B37" w:rsidP="00BB7B37">
      <w:pPr>
        <w:pStyle w:val="Heading2"/>
      </w:pPr>
      <w:bookmarkStart w:id="36" w:name="_Toc488402652"/>
      <w:r>
        <w:t>Internal Safety Audits</w:t>
      </w:r>
      <w:bookmarkEnd w:id="36"/>
    </w:p>
    <w:p w14:paraId="183A8A24" w14:textId="77777777" w:rsidR="00BB7B37" w:rsidRPr="003E5EEF" w:rsidRDefault="00EB7ACA" w:rsidP="00BB7B37">
      <w:r>
        <w:t>The</w:t>
      </w:r>
      <w:r w:rsidR="00EE39CB">
        <w:t xml:space="preserve"> Organisation</w:t>
      </w:r>
      <w:r w:rsidR="00BB7B37" w:rsidRPr="003E5EEF">
        <w:t xml:space="preserve"> shall undertake regular internal safety audits to ensure that projects undertaken within </w:t>
      </w:r>
      <w:r>
        <w:t>the</w:t>
      </w:r>
      <w:r w:rsidR="00BB7B37" w:rsidRPr="003E5EEF">
        <w:t xml:space="preserve"> organisation are compliant with this Clinical Risk Management System. </w:t>
      </w:r>
      <w:r>
        <w:t>The</w:t>
      </w:r>
      <w:r w:rsidR="00BB7B37" w:rsidRPr="003E5EEF">
        <w:t xml:space="preserve">se audits shall be conducted and recorded in accordance with </w:t>
      </w:r>
      <w:r>
        <w:t>the</w:t>
      </w:r>
      <w:r w:rsidR="00BB7B37" w:rsidRPr="003E5EEF">
        <w:t xml:space="preserve"> internal quality management procedure [</w:t>
      </w:r>
      <w:r w:rsidR="00BB7B37" w:rsidRPr="003E5EEF">
        <w:rPr>
          <w:highlight w:val="yellow"/>
        </w:rPr>
        <w:t>provide reference</w:t>
      </w:r>
      <w:r w:rsidR="00BB7B37" w:rsidRPr="003E5EEF">
        <w:t>].</w:t>
      </w:r>
    </w:p>
    <w:p w14:paraId="18D237B6" w14:textId="77777777" w:rsidR="00BB7B37" w:rsidRPr="003E5EEF" w:rsidRDefault="00EB7ACA" w:rsidP="00BB7B37">
      <w:r>
        <w:t>The</w:t>
      </w:r>
      <w:r w:rsidR="00BB7B37" w:rsidRPr="003E5EEF">
        <w:t xml:space="preserve"> scope of an internal safety audit will be </w:t>
      </w:r>
      <w:r>
        <w:t>the</w:t>
      </w:r>
      <w:r w:rsidR="00BB7B37" w:rsidRPr="003E5EEF">
        <w:t xml:space="preserve"> formal Clinical Risk Management System and </w:t>
      </w:r>
      <w:r>
        <w:t>the</w:t>
      </w:r>
      <w:r w:rsidR="00EE39CB">
        <w:t xml:space="preserve"> Organisation</w:t>
      </w:r>
      <w:r w:rsidR="00A1678E">
        <w:t>’s</w:t>
      </w:r>
      <w:r w:rsidR="00BB7B37" w:rsidRPr="003E5EEF">
        <w:t xml:space="preserve"> documentation supporting this document.</w:t>
      </w:r>
    </w:p>
    <w:p w14:paraId="53AFF02C" w14:textId="77777777" w:rsidR="00BB7B37" w:rsidRPr="00BB7B37" w:rsidRDefault="00BB7B37" w:rsidP="00BB7B37">
      <w:pPr>
        <w:pStyle w:val="Heading2"/>
      </w:pPr>
      <w:bookmarkStart w:id="37" w:name="_Toc488402653"/>
      <w:r>
        <w:t>Supplier Audits</w:t>
      </w:r>
      <w:bookmarkEnd w:id="37"/>
    </w:p>
    <w:p w14:paraId="7DBD68AA" w14:textId="128BC047" w:rsidR="00BB7B37" w:rsidRPr="003E5EEF" w:rsidRDefault="00EB7ACA" w:rsidP="00BB7B37">
      <w:r>
        <w:t>The</w:t>
      </w:r>
      <w:r w:rsidR="00EE39CB">
        <w:t xml:space="preserve"> Organisation</w:t>
      </w:r>
      <w:r w:rsidR="00BB7B37" w:rsidRPr="003E5EEF">
        <w:t xml:space="preserve"> shall undertake regular third-party supplier audits, as a minimum annually, to ensure compliance with </w:t>
      </w:r>
      <w:r>
        <w:t>the</w:t>
      </w:r>
      <w:r w:rsidR="00BB7B37" w:rsidRPr="003E5EEF">
        <w:t xml:space="preserve">ir Clinical Risk Management System.  </w:t>
      </w:r>
      <w:r>
        <w:t>The</w:t>
      </w:r>
      <w:r w:rsidR="00BB7B37" w:rsidRPr="003E5EEF">
        <w:t xml:space="preserve"> audit shall focus on </w:t>
      </w:r>
      <w:r>
        <w:t>the</w:t>
      </w:r>
      <w:r w:rsidR="00BB7B37" w:rsidRPr="003E5EEF">
        <w:t xml:space="preserve"> Clinical Risk Management System, </w:t>
      </w:r>
      <w:r>
        <w:t>the</w:t>
      </w:r>
      <w:r w:rsidR="00BB7B37" w:rsidRPr="003E5EEF">
        <w:t xml:space="preserve"> evidence which demonstrates its effective operation and any issues arising from </w:t>
      </w:r>
      <w:r>
        <w:t>the</w:t>
      </w:r>
      <w:r w:rsidR="00BB7B37" w:rsidRPr="003E5EEF">
        <w:t xml:space="preserve"> deployment of </w:t>
      </w:r>
      <w:r>
        <w:t>the</w:t>
      </w:r>
      <w:r w:rsidR="00BB7B37" w:rsidRPr="003E5EEF">
        <w:t xml:space="preserve"> healthcare IT products and services. </w:t>
      </w:r>
      <w:r>
        <w:t>The</w:t>
      </w:r>
      <w:r w:rsidR="00BB7B37" w:rsidRPr="003E5EEF">
        <w:t xml:space="preserve"> basis for </w:t>
      </w:r>
      <w:r>
        <w:t>the</w:t>
      </w:r>
      <w:r w:rsidR="00BB7B37" w:rsidRPr="003E5EEF">
        <w:t xml:space="preserve"> audit shall be </w:t>
      </w:r>
      <w:r w:rsidR="00431788">
        <w:t>DCB</w:t>
      </w:r>
      <w:r w:rsidR="00BB7B37" w:rsidRPr="003E5EEF">
        <w:t>0129 [</w:t>
      </w:r>
      <w:r w:rsidR="00BB7B37" w:rsidRPr="003E5EEF">
        <w:rPr>
          <w:highlight w:val="yellow"/>
        </w:rPr>
        <w:t>provide reference</w:t>
      </w:r>
      <w:r w:rsidR="00BB7B37" w:rsidRPr="003E5EEF">
        <w:t>].</w:t>
      </w:r>
    </w:p>
    <w:p w14:paraId="6665469B" w14:textId="77777777" w:rsidR="00BB7B37" w:rsidRPr="003E5EEF" w:rsidRDefault="00BB7B37" w:rsidP="00BB7B37">
      <w:r w:rsidRPr="003E5EEF">
        <w:t xml:space="preserve">Supplier audits shall be conducted in accordance with </w:t>
      </w:r>
      <w:r w:rsidR="00EB7ACA">
        <w:t>the</w:t>
      </w:r>
      <w:r w:rsidRPr="003E5EEF">
        <w:t xml:space="preserve"> External Safety Audit Procedure [</w:t>
      </w:r>
      <w:r w:rsidRPr="003E5EEF">
        <w:rPr>
          <w:highlight w:val="yellow"/>
        </w:rPr>
        <w:t>provide reference</w:t>
      </w:r>
      <w:r w:rsidRPr="003E5EEF">
        <w:t>].</w:t>
      </w:r>
    </w:p>
    <w:p w14:paraId="56528418" w14:textId="71C0ADCB" w:rsidR="00BB7B37" w:rsidRPr="007B585B" w:rsidRDefault="00BB7B37" w:rsidP="00BB7B37">
      <w:pPr>
        <w:rPr>
          <w:b/>
        </w:rPr>
      </w:pPr>
      <w:r w:rsidRPr="007B585B">
        <w:rPr>
          <w:b/>
          <w:highlight w:val="yellow"/>
        </w:rPr>
        <w:t xml:space="preserve">Note </w:t>
      </w:r>
      <w:r w:rsidR="00B27905" w:rsidRPr="007B585B">
        <w:rPr>
          <w:b/>
          <w:highlight w:val="yellow"/>
        </w:rPr>
        <w:t xml:space="preserve">- </w:t>
      </w:r>
      <w:r w:rsidRPr="007B585B">
        <w:rPr>
          <w:b/>
          <w:highlight w:val="yellow"/>
        </w:rPr>
        <w:t xml:space="preserve">this section is purely dependant on </w:t>
      </w:r>
      <w:r w:rsidR="00EB7ACA" w:rsidRPr="007B585B">
        <w:rPr>
          <w:b/>
          <w:highlight w:val="yellow"/>
        </w:rPr>
        <w:t>the</w:t>
      </w:r>
      <w:r w:rsidRPr="007B585B">
        <w:rPr>
          <w:b/>
          <w:highlight w:val="yellow"/>
        </w:rPr>
        <w:t xml:space="preserve"> systems or services produced by </w:t>
      </w:r>
      <w:r w:rsidR="00EB7ACA" w:rsidRPr="007B585B">
        <w:rPr>
          <w:b/>
          <w:highlight w:val="yellow"/>
        </w:rPr>
        <w:t>The</w:t>
      </w:r>
      <w:r w:rsidR="00EE39CB" w:rsidRPr="007B585B">
        <w:rPr>
          <w:b/>
          <w:highlight w:val="yellow"/>
        </w:rPr>
        <w:t xml:space="preserve"> Organisation</w:t>
      </w:r>
      <w:r w:rsidRPr="007B585B">
        <w:rPr>
          <w:b/>
          <w:highlight w:val="yellow"/>
        </w:rPr>
        <w:t xml:space="preserve"> and </w:t>
      </w:r>
      <w:r w:rsidR="00EB7ACA" w:rsidRPr="007B585B">
        <w:rPr>
          <w:b/>
          <w:highlight w:val="yellow"/>
        </w:rPr>
        <w:t>the</w:t>
      </w:r>
      <w:r w:rsidRPr="007B585B">
        <w:rPr>
          <w:b/>
          <w:highlight w:val="yellow"/>
        </w:rPr>
        <w:t xml:space="preserve"> clinical risk profile of third party systems depended upon.</w:t>
      </w:r>
    </w:p>
    <w:p w14:paraId="36A27A1D" w14:textId="77777777" w:rsidR="004F0A67" w:rsidRPr="004F0A67" w:rsidRDefault="004F0A67" w:rsidP="004F0A67"/>
    <w:sectPr w:rsidR="004F0A67" w:rsidRPr="004F0A67" w:rsidSect="00694FC4">
      <w:headerReference w:type="default" r:id="rId15"/>
      <w:pgSz w:w="11906" w:h="16838"/>
      <w:pgMar w:top="1021" w:right="1021" w:bottom="1021" w:left="1021" w:header="454" w:footer="5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FE5D3" w14:textId="77777777" w:rsidR="002C43C2" w:rsidRDefault="002C43C2" w:rsidP="000C24AF">
      <w:pPr>
        <w:spacing w:after="0"/>
      </w:pPr>
      <w:r>
        <w:separator/>
      </w:r>
    </w:p>
  </w:endnote>
  <w:endnote w:type="continuationSeparator" w:id="0">
    <w:p w14:paraId="75300D10" w14:textId="77777777" w:rsidR="002C43C2" w:rsidRDefault="002C43C2" w:rsidP="000C24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LT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03A09" w14:textId="77777777" w:rsidR="00F25CC7" w:rsidRDefault="00F25CC7" w:rsidP="00694FC4">
    <w:pPr>
      <w:tabs>
        <w:tab w:val="left" w:pos="426"/>
      </w:tabs>
    </w:pPr>
  </w:p>
  <w:p w14:paraId="684F5DAF" w14:textId="3882FDA4" w:rsidR="00F25CC7" w:rsidRDefault="004A65BB" w:rsidP="0000416F">
    <w:pPr>
      <w:pStyle w:val="Footer"/>
    </w:pPr>
    <w:r>
      <w:t>INSERT COMPANY / ORGANISATION FOOTER HERE</w:t>
    </w:r>
    <w:r w:rsidR="00694FC4">
      <w:tab/>
    </w:r>
    <w:r w:rsidR="00694FC4" w:rsidRPr="000C24AF">
      <w:fldChar w:fldCharType="begin"/>
    </w:r>
    <w:r w:rsidR="00694FC4" w:rsidRPr="000C24AF">
      <w:instrText xml:space="preserve"> PAGE   \* MERGEFORMAT </w:instrText>
    </w:r>
    <w:r w:rsidR="00694FC4" w:rsidRPr="000C24AF">
      <w:fldChar w:fldCharType="separate"/>
    </w:r>
    <w:r w:rsidR="00DA385D">
      <w:rPr>
        <w:noProof/>
      </w:rPr>
      <w:t>10</w:t>
    </w:r>
    <w:r w:rsidR="00694FC4" w:rsidRPr="000C24AF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E109D" w14:textId="6CC0C7EB" w:rsidR="00BE6447" w:rsidRPr="0000416F" w:rsidRDefault="004A65BB" w:rsidP="00BE6447">
    <w:pPr>
      <w:pStyle w:val="Footer"/>
    </w:pPr>
    <w:r>
      <w:t>INSERT PAGE COMPANY / ORGANISATION FOOTER HERE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351EB" w14:textId="77777777" w:rsidR="002C43C2" w:rsidRDefault="002C43C2" w:rsidP="000C24AF">
      <w:pPr>
        <w:spacing w:after="0"/>
      </w:pPr>
      <w:r>
        <w:separator/>
      </w:r>
    </w:p>
  </w:footnote>
  <w:footnote w:type="continuationSeparator" w:id="0">
    <w:p w14:paraId="67CA5616" w14:textId="77777777" w:rsidR="002C43C2" w:rsidRDefault="002C43C2" w:rsidP="000C24A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64C93" w14:textId="77777777" w:rsidR="00F25CC7" w:rsidRDefault="00577A42" w:rsidP="00E5704B">
    <w:r>
      <w:rPr>
        <w:noProof/>
      </w:rPr>
      <w:t>3</w:t>
    </w:r>
  </w:p>
  <w:p w14:paraId="31F49991" w14:textId="77777777" w:rsidR="00F25CC7" w:rsidRDefault="00F25CC7" w:rsidP="00E5704B"/>
  <w:p w14:paraId="0FB41450" w14:textId="77777777" w:rsidR="00F25CC7" w:rsidRDefault="00F25CC7" w:rsidP="00E5704B"/>
  <w:p w14:paraId="0A7C033A" w14:textId="77777777" w:rsidR="00F25CC7" w:rsidRDefault="00F25CC7" w:rsidP="00E5704B"/>
  <w:p w14:paraId="52948A75" w14:textId="77777777" w:rsidR="00F25CC7" w:rsidRDefault="00F25CC7" w:rsidP="00E570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607DE" w14:textId="26A5CA8B" w:rsidR="00F25CC7" w:rsidRDefault="004A65BB" w:rsidP="00F5718C">
    <w:r>
      <w:rPr>
        <w:rFonts w:asciiTheme="minorHAnsi" w:hAnsiTheme="minorHAnsi"/>
        <w:b/>
        <w:bCs/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2F0892" wp14:editId="582EA821">
              <wp:simplePos x="0" y="0"/>
              <wp:positionH relativeFrom="column">
                <wp:posOffset>5481003</wp:posOffset>
              </wp:positionH>
              <wp:positionV relativeFrom="paragraph">
                <wp:posOffset>-112076</wp:posOffset>
              </wp:positionV>
              <wp:extent cx="1323975" cy="914400"/>
              <wp:effectExtent l="0" t="0" r="28575" b="1905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23975" cy="91440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07137DB9">
            <v:rect id="Rectangle 4" style="position:absolute;margin-left:431.6pt;margin-top:-8.8pt;width:104.2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005eb8 [3204]" strokecolor="#002e5b [1604]" strokeweight="2pt" w14:anchorId="5F09D0F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"/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405B673" wp14:editId="1C60939A">
              <wp:simplePos x="0" y="0"/>
              <wp:positionH relativeFrom="column">
                <wp:posOffset>5499735</wp:posOffset>
              </wp:positionH>
              <wp:positionV relativeFrom="paragraph">
                <wp:posOffset>-69215</wp:posOffset>
              </wp:positionV>
              <wp:extent cx="1233170" cy="852170"/>
              <wp:effectExtent l="0" t="0" r="0" b="508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3170" cy="8521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3DD714" w14:textId="007FD1E8" w:rsidR="004A65BB" w:rsidRPr="007B585B" w:rsidRDefault="004A65BB" w:rsidP="007B585B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7B585B">
                            <w:rPr>
                              <w:color w:val="FFFFFF" w:themeColor="background1"/>
                            </w:rPr>
                            <w:t>Insert company / organisation logo here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68E94DA9">
            <v:shapetype id="_x0000_t202" coordsize="21600,21600" o:spt="202" path="m,l,21600r21600,l21600,xe" w14:anchorId="0405B673">
              <v:stroke joinstyle="miter"/>
              <v:path gradientshapeok="t" o:connecttype="rect"/>
            </v:shapetype>
            <v:shape id="_x0000_s1028" style="position:absolute;margin-left:433.05pt;margin-top:-5.45pt;width:97.1pt;height:67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">
              <v:textbox>
                <w:txbxContent>
                  <w:p w:rsidRPr="007B585B" w:rsidR="004A65BB" w:rsidP="007B585B" w:rsidRDefault="004A65BB" w14:paraId="16537649" w14:textId="007FD1E8">
                    <w:pPr>
                      <w:jc w:val="center"/>
                      <w:rPr>
                        <w:color w:val="FFFFFF" w:themeColor="background1"/>
                      </w:rPr>
                    </w:pPr>
                    <w:r w:rsidRPr="007B585B">
                      <w:rPr>
                        <w:color w:val="FFFFFF" w:themeColor="background1"/>
                      </w:rPr>
                      <w:t>Insert company / organisation logo here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77A42">
      <w:rPr>
        <w:rFonts w:asciiTheme="minorHAnsi" w:hAnsiTheme="minorHAnsi"/>
        <w:b/>
        <w:bCs/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EA7EC6A" wp14:editId="7B2578F1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7560000" cy="2916000"/>
              <wp:effectExtent l="0" t="0" r="3175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2916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6473E0B7">
            <v:rect id="Rectangle 1" style="position:absolute;margin-left:0;margin-top:280.65pt;width:595.3pt;height:229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f2f2f2 [3052]" stroked="f" strokeweight="2pt" w14:anchorId="05C705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Title"/>
      <w:tag w:val="title"/>
      <w:id w:val="-644359137"/>
      <w:placeholder>
        <w:docPart w:val="403F7521F1654B5BA47F73440A7738A2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0FEED723" w14:textId="77777777" w:rsidR="00F25CC7" w:rsidRDefault="00B4378A" w:rsidP="00DD77F0">
        <w:pPr>
          <w:pStyle w:val="Header"/>
        </w:pPr>
        <w:r>
          <w:t>Clinical Risk Management System</w:t>
        </w:r>
      </w:p>
    </w:sdtContent>
  </w:sdt>
  <w:p w14:paraId="58C003E6" w14:textId="77777777" w:rsidR="00F25CC7" w:rsidRPr="001D243C" w:rsidRDefault="00694FC4" w:rsidP="00694FC4">
    <w:pPr>
      <w:tabs>
        <w:tab w:val="left" w:pos="268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7246828A"/>
    <w:lvl w:ilvl="0" w:tplc="91CE2B00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84A60"/>
    <w:multiLevelType w:val="hybridMultilevel"/>
    <w:tmpl w:val="5EC8A306"/>
    <w:lvl w:ilvl="0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4D50474C"/>
    <w:multiLevelType w:val="hybridMultilevel"/>
    <w:tmpl w:val="783C2DF6"/>
    <w:lvl w:ilvl="0" w:tplc="A7D662C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12A78"/>
    <w:multiLevelType w:val="hybridMultilevel"/>
    <w:tmpl w:val="E9E24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14A7879"/>
    <w:multiLevelType w:val="hybridMultilevel"/>
    <w:tmpl w:val="7AB00FE4"/>
    <w:lvl w:ilvl="0" w:tplc="08980BC2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AE71CA"/>
    <w:multiLevelType w:val="hybridMultilevel"/>
    <w:tmpl w:val="36D26132"/>
    <w:lvl w:ilvl="0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num w:numId="1" w16cid:durableId="1738898780">
    <w:abstractNumId w:val="0"/>
  </w:num>
  <w:num w:numId="2" w16cid:durableId="36666700">
    <w:abstractNumId w:val="0"/>
  </w:num>
  <w:num w:numId="3" w16cid:durableId="150945992">
    <w:abstractNumId w:val="2"/>
  </w:num>
  <w:num w:numId="4" w16cid:durableId="1573002376">
    <w:abstractNumId w:val="4"/>
  </w:num>
  <w:num w:numId="5" w16cid:durableId="919944355">
    <w:abstractNumId w:val="5"/>
  </w:num>
  <w:num w:numId="6" w16cid:durableId="731002511">
    <w:abstractNumId w:val="3"/>
  </w:num>
  <w:num w:numId="7" w16cid:durableId="2109277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8A"/>
    <w:rsid w:val="00000197"/>
    <w:rsid w:val="0000416F"/>
    <w:rsid w:val="00022367"/>
    <w:rsid w:val="00095621"/>
    <w:rsid w:val="000C24AF"/>
    <w:rsid w:val="0010192E"/>
    <w:rsid w:val="00103F4D"/>
    <w:rsid w:val="001C3565"/>
    <w:rsid w:val="001C6937"/>
    <w:rsid w:val="001D243C"/>
    <w:rsid w:val="001F3126"/>
    <w:rsid w:val="00235C72"/>
    <w:rsid w:val="00241765"/>
    <w:rsid w:val="002679CB"/>
    <w:rsid w:val="002C43C2"/>
    <w:rsid w:val="0033715E"/>
    <w:rsid w:val="00343D97"/>
    <w:rsid w:val="003960BC"/>
    <w:rsid w:val="003D3A42"/>
    <w:rsid w:val="00420E7F"/>
    <w:rsid w:val="00427636"/>
    <w:rsid w:val="00431788"/>
    <w:rsid w:val="00484A43"/>
    <w:rsid w:val="00493B22"/>
    <w:rsid w:val="00497DE0"/>
    <w:rsid w:val="004A65BB"/>
    <w:rsid w:val="004B3710"/>
    <w:rsid w:val="004F0A67"/>
    <w:rsid w:val="004F490B"/>
    <w:rsid w:val="00544C0C"/>
    <w:rsid w:val="00577A42"/>
    <w:rsid w:val="00590D21"/>
    <w:rsid w:val="005C0650"/>
    <w:rsid w:val="00616632"/>
    <w:rsid w:val="00661971"/>
    <w:rsid w:val="00671B7A"/>
    <w:rsid w:val="00692041"/>
    <w:rsid w:val="00694FC4"/>
    <w:rsid w:val="00702B4D"/>
    <w:rsid w:val="00710E40"/>
    <w:rsid w:val="0071497F"/>
    <w:rsid w:val="00763FA3"/>
    <w:rsid w:val="007B585B"/>
    <w:rsid w:val="007E4138"/>
    <w:rsid w:val="007F5954"/>
    <w:rsid w:val="00801629"/>
    <w:rsid w:val="0081536B"/>
    <w:rsid w:val="00856061"/>
    <w:rsid w:val="008744B1"/>
    <w:rsid w:val="00880D4A"/>
    <w:rsid w:val="008B714C"/>
    <w:rsid w:val="008D2816"/>
    <w:rsid w:val="008D5953"/>
    <w:rsid w:val="009854B3"/>
    <w:rsid w:val="009C27F0"/>
    <w:rsid w:val="009F7412"/>
    <w:rsid w:val="00A02EEF"/>
    <w:rsid w:val="00A03469"/>
    <w:rsid w:val="00A1678E"/>
    <w:rsid w:val="00A24407"/>
    <w:rsid w:val="00A268E2"/>
    <w:rsid w:val="00A75B7E"/>
    <w:rsid w:val="00AE48F5"/>
    <w:rsid w:val="00B051B5"/>
    <w:rsid w:val="00B25BDF"/>
    <w:rsid w:val="00B27905"/>
    <w:rsid w:val="00B4378A"/>
    <w:rsid w:val="00B77C41"/>
    <w:rsid w:val="00B81669"/>
    <w:rsid w:val="00BB7B37"/>
    <w:rsid w:val="00BE6447"/>
    <w:rsid w:val="00C021AB"/>
    <w:rsid w:val="00C846FE"/>
    <w:rsid w:val="00CA0FAC"/>
    <w:rsid w:val="00CC7510"/>
    <w:rsid w:val="00D50FF0"/>
    <w:rsid w:val="00D66537"/>
    <w:rsid w:val="00D93D0D"/>
    <w:rsid w:val="00DA385D"/>
    <w:rsid w:val="00DD1729"/>
    <w:rsid w:val="00DD77F0"/>
    <w:rsid w:val="00DD7C30"/>
    <w:rsid w:val="00E05848"/>
    <w:rsid w:val="00E45C31"/>
    <w:rsid w:val="00E5122E"/>
    <w:rsid w:val="00E5704B"/>
    <w:rsid w:val="00E93545"/>
    <w:rsid w:val="00EB1195"/>
    <w:rsid w:val="00EB6372"/>
    <w:rsid w:val="00EB7ACA"/>
    <w:rsid w:val="00ED3649"/>
    <w:rsid w:val="00EE39CB"/>
    <w:rsid w:val="00EF1F22"/>
    <w:rsid w:val="00F13D85"/>
    <w:rsid w:val="00F25CC7"/>
    <w:rsid w:val="00F42EB9"/>
    <w:rsid w:val="00F51768"/>
    <w:rsid w:val="00F5718C"/>
    <w:rsid w:val="00FA1947"/>
    <w:rsid w:val="00FA4212"/>
    <w:rsid w:val="3F81E0FF"/>
    <w:rsid w:val="3F8D812E"/>
    <w:rsid w:val="6E4C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7256393"/>
  <w15:docId w15:val="{089F3C85-AAA7-4FCF-B091-0BD9C7537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DE0"/>
    <w:pPr>
      <w:spacing w:after="140"/>
      <w:textboxTightWrap w:val="lastLineOnly"/>
    </w:pPr>
    <w:rPr>
      <w:rFonts w:ascii="Arial" w:hAnsi="Arial"/>
      <w:color w:val="0F0F0F" w:themeColor="text1"/>
      <w:sz w:val="24"/>
      <w:szCs w:val="24"/>
    </w:rPr>
  </w:style>
  <w:style w:type="paragraph" w:styleId="Heading1">
    <w:name w:val="heading 1"/>
    <w:next w:val="Normal"/>
    <w:link w:val="Heading1Char"/>
    <w:qFormat/>
    <w:rsid w:val="00FA4212"/>
    <w:pPr>
      <w:keepNext/>
      <w:spacing w:after="180"/>
      <w:outlineLvl w:val="0"/>
    </w:pPr>
    <w:rPr>
      <w:rFonts w:ascii="Arial" w:hAnsi="Arial" w:cs="Arial"/>
      <w:b/>
      <w:bCs/>
      <w:color w:val="005EB8" w:themeColor="accent1"/>
      <w:spacing w:val="-14"/>
      <w:kern w:val="28"/>
      <w:sz w:val="42"/>
      <w:szCs w:val="32"/>
      <w14:ligatures w14:val="standardContextual"/>
    </w:rPr>
  </w:style>
  <w:style w:type="paragraph" w:styleId="Heading2">
    <w:name w:val="heading 2"/>
    <w:next w:val="Normal"/>
    <w:link w:val="Heading2Char"/>
    <w:autoRedefine/>
    <w:qFormat/>
    <w:rsid w:val="00BB7B37"/>
    <w:pPr>
      <w:keepNext/>
      <w:spacing w:before="60" w:after="120"/>
      <w:outlineLvl w:val="1"/>
    </w:pPr>
    <w:rPr>
      <w:rFonts w:ascii="Arial" w:eastAsia="MS Mincho" w:hAnsi="Arial"/>
      <w:b/>
      <w:color w:val="005EB8" w:themeColor="accent1"/>
      <w:spacing w:val="-6"/>
      <w:kern w:val="28"/>
      <w:sz w:val="36"/>
      <w:szCs w:val="28"/>
      <w14:ligatures w14:val="standardContextual"/>
    </w:rPr>
  </w:style>
  <w:style w:type="paragraph" w:styleId="Heading3">
    <w:name w:val="heading 3"/>
    <w:basedOn w:val="Heading2"/>
    <w:next w:val="Normal"/>
    <w:link w:val="Heading3Char"/>
    <w:autoRedefine/>
    <w:qFormat/>
    <w:rsid w:val="00FA4212"/>
    <w:pPr>
      <w:outlineLvl w:val="2"/>
    </w:pPr>
    <w:rPr>
      <w:rFonts w:cs="Arial"/>
      <w:bCs/>
      <w:sz w:val="30"/>
      <w:szCs w:val="26"/>
    </w:rPr>
  </w:style>
  <w:style w:type="paragraph" w:styleId="Heading4">
    <w:name w:val="heading 4"/>
    <w:basedOn w:val="Normal"/>
    <w:next w:val="Normal"/>
    <w:link w:val="Heading4Char"/>
    <w:qFormat/>
    <w:rsid w:val="00FA4212"/>
    <w:pPr>
      <w:keepNext/>
      <w:spacing w:before="60" w:after="60"/>
      <w:outlineLvl w:val="3"/>
    </w:pPr>
    <w:rPr>
      <w:b/>
      <w:color w:val="005EB8" w:themeColor="accen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B7B37"/>
    <w:rPr>
      <w:rFonts w:ascii="Arial" w:eastAsia="MS Mincho" w:hAnsi="Arial"/>
      <w:b/>
      <w:color w:val="005EB8" w:themeColor="accent1"/>
      <w:spacing w:val="-6"/>
      <w:kern w:val="28"/>
      <w:sz w:val="36"/>
      <w:szCs w:val="28"/>
      <w14:ligatures w14:val="standardContextual"/>
    </w:rPr>
  </w:style>
  <w:style w:type="character" w:customStyle="1" w:styleId="Heading1Char">
    <w:name w:val="Heading 1 Char"/>
    <w:basedOn w:val="DefaultParagraphFont"/>
    <w:link w:val="Heading1"/>
    <w:rsid w:val="00FA4212"/>
    <w:rPr>
      <w:rFonts w:ascii="Arial" w:hAnsi="Arial" w:cs="Arial"/>
      <w:b/>
      <w:bCs/>
      <w:color w:val="005EB8" w:themeColor="accent1"/>
      <w:spacing w:val="-14"/>
      <w:kern w:val="28"/>
      <w:sz w:val="42"/>
      <w:szCs w:val="32"/>
      <w14:ligatures w14:val="standardContextual"/>
    </w:rPr>
  </w:style>
  <w:style w:type="paragraph" w:styleId="ListParagraph">
    <w:name w:val="List Paragraph"/>
    <w:basedOn w:val="Normal"/>
    <w:link w:val="ListParagraphChar"/>
    <w:uiPriority w:val="1"/>
    <w:qFormat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rsid w:val="00FA4212"/>
    <w:rPr>
      <w:rFonts w:ascii="Arial" w:eastAsia="MS Mincho" w:hAnsi="Arial" w:cs="Arial"/>
      <w:b/>
      <w:bCs/>
      <w:color w:val="005EB8" w:themeColor="accent1"/>
      <w:spacing w:val="-6"/>
      <w:kern w:val="28"/>
      <w:sz w:val="30"/>
      <w:szCs w:val="26"/>
      <w14:ligatures w14:val="standardContextual"/>
    </w:rPr>
  </w:style>
  <w:style w:type="paragraph" w:customStyle="1" w:styleId="Bulletlist">
    <w:name w:val="Bullet list"/>
    <w:basedOn w:val="ListParagraph"/>
    <w:link w:val="BulletlistChar"/>
    <w:autoRedefine/>
    <w:qFormat/>
    <w:rsid w:val="00497DE0"/>
    <w:pPr>
      <w:numPr>
        <w:numId w:val="1"/>
      </w:numPr>
      <w:autoSpaceDE w:val="0"/>
      <w:autoSpaceDN w:val="0"/>
      <w:adjustRightInd w:val="0"/>
      <w:spacing w:after="140"/>
      <w:ind w:left="510" w:hanging="510"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rsid w:val="00497DE0"/>
    <w:rPr>
      <w:rFonts w:ascii="Arial" w:hAnsi="Arial" w:cs="FrutigerLTStd-Light"/>
      <w:color w:val="0F0F0F" w:themeColor="text1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qFormat/>
    <w:rsid w:val="004F0A67"/>
    <w:pPr>
      <w:numPr>
        <w:numId w:val="0"/>
      </w:numPr>
      <w:tabs>
        <w:tab w:val="left" w:pos="284"/>
      </w:tabs>
      <w:spacing w:after="280"/>
      <w:ind w:left="284" w:hanging="284"/>
    </w:pPr>
    <w:rPr>
      <w:sz w:val="18"/>
      <w:szCs w:val="18"/>
    </w:rPr>
  </w:style>
  <w:style w:type="character" w:customStyle="1" w:styleId="Footnote-hangingChar">
    <w:name w:val="Footnote - hanging Char"/>
    <w:basedOn w:val="BulletlistChar"/>
    <w:link w:val="Footnote-hanging"/>
    <w:rsid w:val="004F0A67"/>
    <w:rPr>
      <w:rFonts w:ascii="Arial" w:hAnsi="Arial" w:cs="FrutigerLTStd-Light"/>
      <w:color w:val="0F0F0F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rsid w:val="00FA4212"/>
    <w:rPr>
      <w:rFonts w:ascii="Arial" w:hAnsi="Arial"/>
      <w:b/>
      <w:color w:val="005EB8" w:themeColor="accent1"/>
      <w:sz w:val="24"/>
    </w:rPr>
  </w:style>
  <w:style w:type="character" w:styleId="Hyperlink">
    <w:name w:val="Hyperlink"/>
    <w:basedOn w:val="DefaultParagraphFont"/>
    <w:uiPriority w:val="99"/>
    <w:unhideWhenUsed/>
    <w:qFormat/>
    <w:rsid w:val="00D66537"/>
    <w:rPr>
      <w:rFonts w:asciiTheme="minorHAnsi" w:hAnsiTheme="minorHAnsi"/>
      <w:color w:val="003087" w:themeColor="accent3"/>
      <w:u w:val="none"/>
    </w:rPr>
  </w:style>
  <w:style w:type="paragraph" w:customStyle="1" w:styleId="Standfirst">
    <w:name w:val="Standfirst"/>
    <w:basedOn w:val="Normal"/>
    <w:link w:val="StandfirstChar"/>
    <w:autoRedefine/>
    <w:qFormat/>
    <w:rsid w:val="00FA4212"/>
    <w:pPr>
      <w:spacing w:after="180" w:line="420" w:lineRule="atLeast"/>
    </w:pPr>
    <w:rPr>
      <w:color w:val="424D58" w:themeColor="accent6"/>
      <w:spacing w:val="4"/>
      <w:kern w:val="28"/>
      <w:sz w:val="30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rsid w:val="00FA4212"/>
    <w:rPr>
      <w:rFonts w:ascii="Arial" w:hAnsi="Arial"/>
      <w:b w:val="0"/>
      <w:color w:val="424D58" w:themeColor="accent6"/>
      <w:spacing w:val="4"/>
      <w:kern w:val="28"/>
      <w:sz w:val="30"/>
      <w:szCs w:val="28"/>
      <w14:ligatures w14:val="standardContextual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D1729"/>
    <w:pPr>
      <w:pBdr>
        <w:top w:val="single" w:sz="4" w:space="4" w:color="D6DBE0" w:themeColor="accent6" w:themeTint="33"/>
        <w:bottom w:val="single" w:sz="4" w:space="4" w:color="D6DBE0" w:themeColor="accent6" w:themeTint="33"/>
      </w:pBdr>
      <w:tabs>
        <w:tab w:val="right" w:pos="9854"/>
      </w:tabs>
    </w:pPr>
    <w:rPr>
      <w:b/>
      <w:noProof/>
      <w:color w:val="005EB8" w:themeColor="accent1"/>
      <w:sz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0C24AF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rontpageTitle">
    <w:name w:val="Frontpage_Title"/>
    <w:basedOn w:val="Normal"/>
    <w:link w:val="FrontpageTitleChar"/>
    <w:autoRedefine/>
    <w:qFormat/>
    <w:rsid w:val="00E5122E"/>
    <w:rPr>
      <w:b/>
      <w:color w:val="005EB8" w:themeColor="accent1"/>
      <w:sz w:val="84"/>
      <w:szCs w:val="84"/>
    </w:rPr>
  </w:style>
  <w:style w:type="character" w:customStyle="1" w:styleId="FrontpageTitleChar">
    <w:name w:val="Frontpage_Title Char"/>
    <w:basedOn w:val="DefaultParagraphFont"/>
    <w:link w:val="FrontpageTitle"/>
    <w:rsid w:val="00E5122E"/>
    <w:rPr>
      <w:rFonts w:ascii="Arial" w:hAnsi="Arial"/>
      <w:b/>
      <w:color w:val="005EB8" w:themeColor="accent1"/>
      <w:sz w:val="84"/>
      <w:szCs w:val="84"/>
    </w:rPr>
  </w:style>
  <w:style w:type="paragraph" w:customStyle="1" w:styleId="Frontpagesubhead">
    <w:name w:val="Frontpage_subhead"/>
    <w:basedOn w:val="Normal"/>
    <w:link w:val="FrontpagesubheadChar"/>
    <w:autoRedefine/>
    <w:qFormat/>
    <w:rsid w:val="00E5122E"/>
    <w:rPr>
      <w:b/>
      <w:color w:val="424D58" w:themeColor="accent6"/>
      <w:sz w:val="48"/>
      <w:szCs w:val="36"/>
    </w:rPr>
  </w:style>
  <w:style w:type="character" w:customStyle="1" w:styleId="FrontpagesubheadChar">
    <w:name w:val="Frontpage_subhead Char"/>
    <w:basedOn w:val="DefaultParagraphFont"/>
    <w:link w:val="Frontpagesubhead"/>
    <w:rsid w:val="00E5122E"/>
    <w:rPr>
      <w:rFonts w:ascii="Arial" w:hAnsi="Arial"/>
      <w:b/>
      <w:color w:val="424D58" w:themeColor="accent6"/>
      <w:sz w:val="48"/>
      <w:szCs w:val="36"/>
    </w:rPr>
  </w:style>
  <w:style w:type="paragraph" w:customStyle="1" w:styleId="Footnoteseparator">
    <w:name w:val="Footnote_separator"/>
    <w:basedOn w:val="Heading3"/>
    <w:link w:val="FootnoteseparatorChar"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rsid w:val="000C24AF"/>
    <w:rPr>
      <w:rFonts w:ascii="Arial" w:eastAsia="MS Mincho" w:hAnsi="Arial" w:cs="Arial"/>
      <w:b/>
      <w:bCs/>
      <w:noProof/>
      <w:color w:val="005EB8" w:themeColor="accent1"/>
      <w:spacing w:val="-8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qFormat/>
    <w:rsid w:val="000C24AF"/>
    <w:pPr>
      <w:spacing w:after="140"/>
      <w:ind w:left="510" w:hanging="510"/>
    </w:pPr>
  </w:style>
  <w:style w:type="character" w:customStyle="1" w:styleId="NumberedlistChar">
    <w:name w:val="Numbered list Char"/>
    <w:basedOn w:val="DefaultParagraphFont"/>
    <w:link w:val="Numberedlist"/>
    <w:rsid w:val="000C24AF"/>
    <w:rPr>
      <w:rFonts w:ascii="Arial" w:hAnsi="Arial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B6372"/>
    <w:pPr>
      <w:spacing w:after="100"/>
      <w:ind w:left="220"/>
    </w:pPr>
    <w:rPr>
      <w:color w:val="424D58" w:themeColor="accent6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qFormat/>
    <w:rsid w:val="004F0A67"/>
    <w:pPr>
      <w:pBdr>
        <w:bottom w:val="single" w:sz="2" w:space="4" w:color="84919C" w:themeColor="accent2"/>
      </w:pBdr>
      <w:tabs>
        <w:tab w:val="left" w:pos="9639"/>
      </w:tabs>
      <w:spacing w:after="0"/>
    </w:pPr>
    <w:rPr>
      <w:color w:val="84919C" w:themeColor="accent2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4F0A67"/>
    <w:rPr>
      <w:rFonts w:ascii="Arial" w:hAnsi="Arial"/>
      <w:color w:val="84919C" w:themeColor="accent2"/>
      <w:szCs w:val="24"/>
    </w:rPr>
  </w:style>
  <w:style w:type="paragraph" w:styleId="Footer">
    <w:name w:val="footer"/>
    <w:basedOn w:val="Normal"/>
    <w:link w:val="FooterChar"/>
    <w:autoRedefine/>
    <w:uiPriority w:val="99"/>
    <w:unhideWhenUsed/>
    <w:qFormat/>
    <w:rsid w:val="0000416F"/>
    <w:pPr>
      <w:tabs>
        <w:tab w:val="left" w:pos="426"/>
        <w:tab w:val="right" w:pos="9866"/>
      </w:tabs>
      <w:spacing w:after="0"/>
    </w:pPr>
    <w:rPr>
      <w:color w:val="84919C" w:themeColor="accent2"/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0416F"/>
    <w:rPr>
      <w:rFonts w:ascii="Arial" w:hAnsi="Arial"/>
      <w:color w:val="84919C" w:themeColor="accent2"/>
      <w:spacing w:val="-4"/>
      <w:sz w:val="18"/>
      <w:szCs w:val="24"/>
    </w:rPr>
  </w:style>
  <w:style w:type="character" w:styleId="Strong">
    <w:name w:val="Strong"/>
    <w:aliases w:val="Bold"/>
    <w:qFormat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FA4212"/>
    <w:pPr>
      <w:spacing w:before="70" w:after="70"/>
    </w:pPr>
    <w:rPr>
      <w:rFonts w:asciiTheme="minorHAnsi" w:hAnsiTheme="minorHAnsi"/>
      <w:i/>
      <w:iCs/>
      <w:color w:val="005EB8" w:themeColor="accent1"/>
      <w:sz w:val="30"/>
    </w:rPr>
  </w:style>
  <w:style w:type="character" w:customStyle="1" w:styleId="QuoteChar">
    <w:name w:val="Quote Char"/>
    <w:basedOn w:val="DefaultParagraphFont"/>
    <w:link w:val="Quote"/>
    <w:uiPriority w:val="29"/>
    <w:rsid w:val="00FA4212"/>
    <w:rPr>
      <w:rFonts w:asciiTheme="minorHAnsi" w:hAnsiTheme="minorHAnsi"/>
      <w:i/>
      <w:iCs/>
      <w:color w:val="005EB8" w:themeColor="accent1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D243C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qFormat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rsid w:val="00E5122E"/>
    <w:rPr>
      <w:rFonts w:ascii="Arial" w:hAnsi="Arial"/>
      <w:b w:val="0"/>
      <w:color w:val="005EB8" w:themeColor="accent1"/>
      <w:sz w:val="30"/>
    </w:rPr>
  </w:style>
  <w:style w:type="paragraph" w:customStyle="1" w:styleId="TableHeader">
    <w:name w:val="Table Header"/>
    <w:basedOn w:val="Normal"/>
    <w:qFormat/>
    <w:rsid w:val="00B4378A"/>
    <w:pPr>
      <w:keepLines/>
      <w:tabs>
        <w:tab w:val="right" w:pos="14580"/>
      </w:tabs>
      <w:spacing w:before="60" w:after="60" w:line="264" w:lineRule="auto"/>
      <w:ind w:right="-108"/>
      <w:textboxTightWrap w:val="allLines"/>
    </w:pPr>
    <w:rPr>
      <w:rFonts w:eastAsia="SimSun" w:cs="Arial"/>
      <w:b/>
      <w:bCs/>
      <w:color w:val="auto"/>
      <w:sz w:val="20"/>
      <w:szCs w:val="20"/>
      <w:lang w:eastAsia="en-GB"/>
    </w:rPr>
  </w:style>
  <w:style w:type="paragraph" w:customStyle="1" w:styleId="TableText">
    <w:name w:val="Table Text"/>
    <w:basedOn w:val="Normal"/>
    <w:link w:val="TableTextChar"/>
    <w:qFormat/>
    <w:rsid w:val="00B4378A"/>
    <w:pPr>
      <w:keepLines/>
      <w:spacing w:before="60" w:after="60" w:line="264" w:lineRule="auto"/>
      <w:textboxTightWrap w:val="allLines"/>
    </w:pPr>
    <w:rPr>
      <w:color w:val="auto"/>
      <w:sz w:val="20"/>
      <w:lang w:eastAsia="en-GB"/>
    </w:rPr>
  </w:style>
  <w:style w:type="character" w:customStyle="1" w:styleId="TableTextChar">
    <w:name w:val="Table Text Char"/>
    <w:basedOn w:val="DefaultParagraphFont"/>
    <w:link w:val="TableText"/>
    <w:rsid w:val="00B4378A"/>
    <w:rPr>
      <w:rFonts w:ascii="Arial" w:hAnsi="Arial"/>
      <w:szCs w:val="24"/>
      <w:lang w:eastAsia="en-GB"/>
    </w:rPr>
  </w:style>
  <w:style w:type="paragraph" w:customStyle="1" w:styleId="Documenttitle">
    <w:name w:val="Document title"/>
    <w:basedOn w:val="Normal"/>
    <w:link w:val="DocumenttitleChar"/>
    <w:qFormat/>
    <w:rsid w:val="00B4378A"/>
    <w:pPr>
      <w:keepLines/>
      <w:suppressAutoHyphens/>
      <w:textboxTightWrap w:val="allLines"/>
    </w:pPr>
    <w:rPr>
      <w:color w:val="003350"/>
      <w:sz w:val="70"/>
      <w:szCs w:val="70"/>
      <w:lang w:eastAsia="en-GB"/>
    </w:rPr>
  </w:style>
  <w:style w:type="character" w:customStyle="1" w:styleId="DocumenttitleChar">
    <w:name w:val="Document title Char"/>
    <w:basedOn w:val="DefaultParagraphFont"/>
    <w:link w:val="Documenttitle"/>
    <w:rsid w:val="00B4378A"/>
    <w:rPr>
      <w:rFonts w:ascii="Arial" w:hAnsi="Arial"/>
      <w:color w:val="003350"/>
      <w:sz w:val="70"/>
      <w:szCs w:val="70"/>
      <w:lang w:eastAsia="en-GB"/>
    </w:rPr>
  </w:style>
  <w:style w:type="paragraph" w:customStyle="1" w:styleId="Docmgmtheading">
    <w:name w:val="Doc mgmt heading"/>
    <w:basedOn w:val="Normal"/>
    <w:link w:val="DocmgmtheadingChar"/>
    <w:qFormat/>
    <w:rsid w:val="00B4378A"/>
    <w:pPr>
      <w:keepLines/>
      <w:spacing w:line="264" w:lineRule="auto"/>
      <w:textboxTightWrap w:val="allLines"/>
    </w:pPr>
    <w:rPr>
      <w:b/>
      <w:color w:val="003350"/>
      <w:sz w:val="40"/>
      <w:szCs w:val="40"/>
      <w:lang w:eastAsia="en-GB"/>
    </w:rPr>
  </w:style>
  <w:style w:type="character" w:customStyle="1" w:styleId="DocmgmtheadingChar">
    <w:name w:val="Doc mgmt heading Char"/>
    <w:basedOn w:val="DefaultParagraphFont"/>
    <w:link w:val="Docmgmtheading"/>
    <w:rsid w:val="00B4378A"/>
    <w:rPr>
      <w:rFonts w:ascii="Arial" w:hAnsi="Arial"/>
      <w:b/>
      <w:color w:val="003350"/>
      <w:sz w:val="40"/>
      <w:szCs w:val="40"/>
      <w:lang w:eastAsia="en-GB"/>
    </w:rPr>
  </w:style>
  <w:style w:type="paragraph" w:customStyle="1" w:styleId="DocMgmtSubhead">
    <w:name w:val="Doc Mgmt Subhead"/>
    <w:basedOn w:val="Docmgmtheading"/>
    <w:link w:val="DocMgmtSubheadChar"/>
    <w:qFormat/>
    <w:rsid w:val="00B4378A"/>
    <w:rPr>
      <w:rFonts w:eastAsia="MS Mincho" w:cs="Arial"/>
      <w:spacing w:val="-8"/>
      <w:kern w:val="28"/>
      <w:sz w:val="28"/>
      <w:szCs w:val="28"/>
      <w:lang w:eastAsia="en-US"/>
      <w14:ligatures w14:val="standardContextual"/>
    </w:rPr>
  </w:style>
  <w:style w:type="character" w:customStyle="1" w:styleId="DocMgmtSubheadChar">
    <w:name w:val="Doc Mgmt Subhead Char"/>
    <w:basedOn w:val="Heading2Char"/>
    <w:link w:val="DocMgmtSubhead"/>
    <w:rsid w:val="00B4378A"/>
    <w:rPr>
      <w:rFonts w:ascii="Arial" w:eastAsia="MS Mincho" w:hAnsi="Arial" w:cs="Arial"/>
      <w:b/>
      <w:color w:val="003350"/>
      <w:spacing w:val="-8"/>
      <w:kern w:val="28"/>
      <w:sz w:val="28"/>
      <w:szCs w:val="28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AE48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48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48F5"/>
    <w:rPr>
      <w:rFonts w:ascii="Arial" w:hAnsi="Arial"/>
      <w:color w:val="0F0F0F" w:themeColor="tex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48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48F5"/>
    <w:rPr>
      <w:rFonts w:ascii="Arial" w:hAnsi="Arial"/>
      <w:b/>
      <w:bCs/>
      <w:color w:val="0F0F0F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mc4\Downloads\NHS%20Digital_basic_template_Plain_Grey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592DBE396124CA59BD7165145DAD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FA626-8CC6-4C76-9561-7570629B703B}"/>
      </w:docPartPr>
      <w:docPartBody>
        <w:p w:rsidR="00C25B88" w:rsidRDefault="00E05848">
          <w:pPr>
            <w:pStyle w:val="A592DBE396124CA59BD7165145DAD10A"/>
          </w:pPr>
          <w:r w:rsidRPr="00DD77F0">
            <w:t>Title of document</w:t>
          </w:r>
        </w:p>
      </w:docPartBody>
    </w:docPart>
    <w:docPart>
      <w:docPartPr>
        <w:name w:val="403F7521F1654B5BA47F73440A773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98C1C-4BF0-4DF6-B3AC-AAFD13A8C257}"/>
      </w:docPartPr>
      <w:docPartBody>
        <w:p w:rsidR="00C25B88" w:rsidRDefault="00E05848">
          <w:pPr>
            <w:pStyle w:val="403F7521F1654B5BA47F73440A7738A2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LT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848"/>
    <w:rsid w:val="00012607"/>
    <w:rsid w:val="002679CB"/>
    <w:rsid w:val="00B754BD"/>
    <w:rsid w:val="00C25B88"/>
    <w:rsid w:val="00DC2942"/>
    <w:rsid w:val="00E02437"/>
    <w:rsid w:val="00E05848"/>
    <w:rsid w:val="00E8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592DBE396124CA59BD7165145DAD10A">
    <w:name w:val="A592DBE396124CA59BD7165145DAD10A"/>
  </w:style>
  <w:style w:type="paragraph" w:customStyle="1" w:styleId="403F7521F1654B5BA47F73440A7738A2">
    <w:name w:val="403F7521F1654B5BA47F73440A7738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HSCIC_Corporate">
  <a:themeElements>
    <a:clrScheme name="01-NHS-Digital-THEME">
      <a:dk1>
        <a:srgbClr val="0F0F0F"/>
      </a:dk1>
      <a:lt1>
        <a:srgbClr val="FFFFFF"/>
      </a:lt1>
      <a:dk2>
        <a:srgbClr val="033F85"/>
      </a:dk2>
      <a:lt2>
        <a:srgbClr val="F9F9F9"/>
      </a:lt2>
      <a:accent1>
        <a:srgbClr val="005EB8"/>
      </a:accent1>
      <a:accent2>
        <a:srgbClr val="84919C"/>
      </a:accent2>
      <a:accent3>
        <a:srgbClr val="003087"/>
      </a:accent3>
      <a:accent4>
        <a:srgbClr val="71CCEF"/>
      </a:accent4>
      <a:accent5>
        <a:srgbClr val="D0D5D6"/>
      </a:accent5>
      <a:accent6>
        <a:srgbClr val="424D58"/>
      </a:accent6>
      <a:hlink>
        <a:srgbClr val="003087"/>
      </a:hlink>
      <a:folHlink>
        <a:srgbClr val="7C2855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954BC6B01615418B08AD848614B1D9" ma:contentTypeVersion="15" ma:contentTypeDescription="Create a new document." ma:contentTypeScope="" ma:versionID="c539ace1f7073b2999ff13172656cc8e">
  <xsd:schema xmlns:xsd="http://www.w3.org/2001/XMLSchema" xmlns:xs="http://www.w3.org/2001/XMLSchema" xmlns:p="http://schemas.microsoft.com/office/2006/metadata/properties" xmlns:ns1="http://schemas.microsoft.com/sharepoint/v3" xmlns:ns2="cb7c6f2f-3dc6-4db0-9e53-aff55bb06cfd" xmlns:ns3="7ff05201-63fd-463e-94ee-85810c4544f8" targetNamespace="http://schemas.microsoft.com/office/2006/metadata/properties" ma:root="true" ma:fieldsID="d7ea6ff0fd23c10b4ada619ebfe7112d" ns1:_="" ns2:_="" ns3:_="">
    <xsd:import namespace="http://schemas.microsoft.com/sharepoint/v3"/>
    <xsd:import namespace="cb7c6f2f-3dc6-4db0-9e53-aff55bb06cfd"/>
    <xsd:import namespace="7ff05201-63fd-463e-94ee-85810c4544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c6f2f-3dc6-4db0-9e53-aff55bb06c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05201-63fd-463e-94ee-85810c4544f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b7c6f2f-3dc6-4db0-9e53-aff55bb06cfd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33397B-55B8-4E60-A23A-8DE134BDD3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7c6f2f-3dc6-4db0-9e53-aff55bb06cfd"/>
    <ds:schemaRef ds:uri="7ff05201-63fd-463e-94ee-85810c4544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C2799B-5345-4F12-8888-054CDCE16528}">
  <ds:schemaRefs>
    <ds:schemaRef ds:uri="http://schemas.microsoft.com/office/2006/metadata/properties"/>
    <ds:schemaRef ds:uri="http://schemas.microsoft.com/office/infopath/2007/PartnerControls"/>
    <ds:schemaRef ds:uri="2e9807c8-684d-4ce2-9798-0aa295dedadb"/>
    <ds:schemaRef ds:uri="5668c8bc-6c30-45e9-80ca-5109d4270dfd"/>
    <ds:schemaRef ds:uri="http://schemas.microsoft.com/sharepoint/v3"/>
    <ds:schemaRef ds:uri="cb7c6f2f-3dc6-4db0-9e53-aff55bb06cfd"/>
  </ds:schemaRefs>
</ds:datastoreItem>
</file>

<file path=customXml/itemProps3.xml><?xml version="1.0" encoding="utf-8"?>
<ds:datastoreItem xmlns:ds="http://schemas.openxmlformats.org/officeDocument/2006/customXml" ds:itemID="{E0D118A9-B8B4-4D3D-ABED-2EEC450826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6052DD-DDCB-4127-8F49-D66AB66E4E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NHS Digital_basic_template_Plain_Grey</Template>
  <TotalTime>0</TotalTime>
  <Pages>6</Pages>
  <Words>2742</Words>
  <Characters>15632</Characters>
  <Application>Microsoft Office Word</Application>
  <DocSecurity>4</DocSecurity>
  <Lines>130</Lines>
  <Paragraphs>36</Paragraphs>
  <ScaleCrop>false</ScaleCrop>
  <Company>Health &amp; Social Care Information Centre</Company>
  <LinksUpToDate>false</LinksUpToDate>
  <CharactersWithSpaces>18338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Risk Management System</dc:title>
  <dc:creator>Hannah McCann</dc:creator>
  <cp:lastModifiedBy>Kenza Boucherit</cp:lastModifiedBy>
  <cp:revision>2</cp:revision>
  <cp:lastPrinted>2017-10-04T10:35:00Z</cp:lastPrinted>
  <dcterms:created xsi:type="dcterms:W3CDTF">2026-02-23T09:59:00Z</dcterms:created>
  <dcterms:modified xsi:type="dcterms:W3CDTF">2026-02-23T09:59:00Z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cicOrgProfessionalGroup">
    <vt:lpwstr/>
  </property>
  <property fmtid="{D5CDD505-2E9C-101B-9397-08002B2CF9AE}" pid="3" name="ContentTypeId">
    <vt:lpwstr>0x010100C5954BC6B01615418B08AD848614B1D9</vt:lpwstr>
  </property>
  <property fmtid="{D5CDD505-2E9C-101B-9397-08002B2CF9AE}" pid="4" name="hscicOrgOfficeLocation">
    <vt:lpwstr/>
  </property>
  <property fmtid="{D5CDD505-2E9C-101B-9397-08002B2CF9AE}" pid="5" name="hscicOrgCorporateFunction">
    <vt:lpwstr/>
  </property>
  <property fmtid="{D5CDD505-2E9C-101B-9397-08002B2CF9AE}" pid="6" name="hscicOrgPortfolioDomain">
    <vt:lpwstr/>
  </property>
  <property fmtid="{D5CDD505-2E9C-101B-9397-08002B2CF9AE}" pid="7" name="hscicDocumentType">
    <vt:lpwstr>147;#Templates|aff1a68b-1933-4dcf-8d00-314af96fd52f</vt:lpwstr>
  </property>
  <property fmtid="{D5CDD505-2E9C-101B-9397-08002B2CF9AE}" pid="8" name="MediaServiceImageTags">
    <vt:lpwstr/>
  </property>
  <property fmtid="{D5CDD505-2E9C-101B-9397-08002B2CF9AE}" pid="9" name="MSIP_Label_639d7b9e-e2e7-4466-90c9-cdbf0b8afb27_Enabled">
    <vt:lpwstr>true</vt:lpwstr>
  </property>
  <property fmtid="{D5CDD505-2E9C-101B-9397-08002B2CF9AE}" pid="10" name="MSIP_Label_639d7b9e-e2e7-4466-90c9-cdbf0b8afb27_SetDate">
    <vt:lpwstr>2026-02-23T09:59:00Z</vt:lpwstr>
  </property>
  <property fmtid="{D5CDD505-2E9C-101B-9397-08002B2CF9AE}" pid="11" name="MSIP_Label_639d7b9e-e2e7-4466-90c9-cdbf0b8afb27_Method">
    <vt:lpwstr>Privileged</vt:lpwstr>
  </property>
  <property fmtid="{D5CDD505-2E9C-101B-9397-08002B2CF9AE}" pid="12" name="MSIP_Label_639d7b9e-e2e7-4466-90c9-cdbf0b8afb27_Name">
    <vt:lpwstr>Public</vt:lpwstr>
  </property>
  <property fmtid="{D5CDD505-2E9C-101B-9397-08002B2CF9AE}" pid="13" name="MSIP_Label_639d7b9e-e2e7-4466-90c9-cdbf0b8afb27_SiteId">
    <vt:lpwstr>7ed9bdc7-964d-4dc0-9084-812b90e05c6d</vt:lpwstr>
  </property>
  <property fmtid="{D5CDD505-2E9C-101B-9397-08002B2CF9AE}" pid="14" name="MSIP_Label_639d7b9e-e2e7-4466-90c9-cdbf0b8afb27_ActionId">
    <vt:lpwstr>e9c7943e-22d6-402b-b96d-08828de4dd4c</vt:lpwstr>
  </property>
  <property fmtid="{D5CDD505-2E9C-101B-9397-08002B2CF9AE}" pid="15" name="MSIP_Label_639d7b9e-e2e7-4466-90c9-cdbf0b8afb27_ContentBits">
    <vt:lpwstr>0</vt:lpwstr>
  </property>
  <property fmtid="{D5CDD505-2E9C-101B-9397-08002B2CF9AE}" pid="16" name="MSIP_Label_639d7b9e-e2e7-4466-90c9-cdbf0b8afb27_Tag">
    <vt:lpwstr>10, 0, 1, 1</vt:lpwstr>
  </property>
</Properties>
</file>